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08C7B" w14:textId="77777777" w:rsidR="00515B70" w:rsidRDefault="00515B70" w:rsidP="00515B70"/>
    <w:p w14:paraId="4DFA378E" w14:textId="5B794A39" w:rsidR="00E53A50" w:rsidRPr="00E53A50" w:rsidRDefault="00E53A50" w:rsidP="00E53A50">
      <w:pPr>
        <w:rPr>
          <w:b/>
          <w:sz w:val="48"/>
          <w:szCs w:val="48"/>
        </w:rPr>
      </w:pPr>
      <w:r w:rsidRPr="00E53A50">
        <w:rPr>
          <w:b/>
          <w:sz w:val="48"/>
          <w:szCs w:val="48"/>
        </w:rPr>
        <w:t>Søknad om områdebrenning</w:t>
      </w:r>
      <w:r w:rsidR="00236004">
        <w:rPr>
          <w:b/>
          <w:sz w:val="48"/>
          <w:szCs w:val="48"/>
        </w:rPr>
        <w:t xml:space="preserve"> 202</w:t>
      </w:r>
      <w:r w:rsidR="000F2391">
        <w:rPr>
          <w:b/>
          <w:sz w:val="48"/>
          <w:szCs w:val="48"/>
        </w:rPr>
        <w:t>3</w:t>
      </w:r>
      <w:r w:rsidRPr="00E53A50">
        <w:rPr>
          <w:b/>
          <w:sz w:val="48"/>
          <w:szCs w:val="48"/>
        </w:rPr>
        <w:t>.</w:t>
      </w:r>
    </w:p>
    <w:p w14:paraId="596FF215" w14:textId="2943FCAF" w:rsidR="00126047" w:rsidRPr="00242910" w:rsidRDefault="00126047" w:rsidP="00126047">
      <w:pPr>
        <w:rPr>
          <w:b/>
          <w:sz w:val="32"/>
          <w:szCs w:val="32"/>
        </w:rPr>
      </w:pPr>
      <w:r w:rsidRPr="00242910">
        <w:rPr>
          <w:b/>
          <w:sz w:val="32"/>
          <w:szCs w:val="32"/>
        </w:rPr>
        <w:t xml:space="preserve">Stedsnavn: </w:t>
      </w:r>
    </w:p>
    <w:p w14:paraId="36A6E486" w14:textId="319B0E87" w:rsidR="00126047" w:rsidRPr="00242910" w:rsidRDefault="00126047" w:rsidP="00126047">
      <w:pPr>
        <w:rPr>
          <w:b/>
          <w:sz w:val="32"/>
          <w:szCs w:val="32"/>
        </w:rPr>
      </w:pPr>
      <w:r w:rsidRPr="00242910">
        <w:rPr>
          <w:b/>
          <w:sz w:val="32"/>
          <w:szCs w:val="32"/>
        </w:rPr>
        <w:t xml:space="preserve">Kommune: </w:t>
      </w:r>
    </w:p>
    <w:p w14:paraId="3B99BACD" w14:textId="41780BBB" w:rsidR="00126047" w:rsidRPr="00242910" w:rsidRDefault="00126047" w:rsidP="00126047">
      <w:pPr>
        <w:rPr>
          <w:b/>
          <w:sz w:val="32"/>
          <w:szCs w:val="32"/>
        </w:rPr>
      </w:pPr>
      <w:r w:rsidRPr="00242910">
        <w:rPr>
          <w:b/>
          <w:sz w:val="32"/>
          <w:szCs w:val="32"/>
        </w:rPr>
        <w:t xml:space="preserve">Ansvarlig </w:t>
      </w:r>
      <w:r>
        <w:rPr>
          <w:b/>
          <w:sz w:val="32"/>
          <w:szCs w:val="32"/>
        </w:rPr>
        <w:t>brenner:</w:t>
      </w:r>
    </w:p>
    <w:p w14:paraId="13A02750" w14:textId="2B4A7863" w:rsidR="00126047" w:rsidRPr="00242910" w:rsidRDefault="00126047" w:rsidP="00126047">
      <w:pPr>
        <w:rPr>
          <w:b/>
          <w:sz w:val="32"/>
          <w:szCs w:val="32"/>
        </w:rPr>
      </w:pPr>
      <w:r w:rsidRPr="00242910">
        <w:rPr>
          <w:b/>
          <w:sz w:val="32"/>
          <w:szCs w:val="32"/>
        </w:rPr>
        <w:t xml:space="preserve">Mobil: </w:t>
      </w:r>
    </w:p>
    <w:p w14:paraId="0210DD91" w14:textId="413687ED" w:rsidR="00126047" w:rsidRDefault="00126047" w:rsidP="00126047">
      <w:pPr>
        <w:rPr>
          <w:b/>
          <w:sz w:val="32"/>
          <w:szCs w:val="32"/>
        </w:rPr>
      </w:pPr>
      <w:r w:rsidRPr="00242910">
        <w:rPr>
          <w:b/>
          <w:sz w:val="32"/>
          <w:szCs w:val="32"/>
        </w:rPr>
        <w:t xml:space="preserve">G/b.nr. </w:t>
      </w:r>
    </w:p>
    <w:p w14:paraId="640962F1" w14:textId="270566ED" w:rsidR="00AA43AB" w:rsidRPr="00242910" w:rsidRDefault="00AA43AB" w:rsidP="00126047">
      <w:pPr>
        <w:rPr>
          <w:b/>
          <w:sz w:val="32"/>
          <w:szCs w:val="32"/>
        </w:rPr>
      </w:pPr>
      <w:r>
        <w:rPr>
          <w:b/>
          <w:sz w:val="32"/>
          <w:szCs w:val="32"/>
        </w:rPr>
        <w:t>Oppmøte sted:</w:t>
      </w:r>
    </w:p>
    <w:p w14:paraId="68E00A06" w14:textId="77777777" w:rsidR="00E53A50" w:rsidRDefault="00E53A50" w:rsidP="003F1545">
      <w:pPr>
        <w:rPr>
          <w:b/>
          <w:sz w:val="36"/>
        </w:rPr>
      </w:pPr>
    </w:p>
    <w:p w14:paraId="75ED66A9" w14:textId="3C0AEE74" w:rsidR="00E53A50" w:rsidRDefault="00E53A50" w:rsidP="003F15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81138C" wp14:editId="24B5F3FD">
                <wp:simplePos x="0" y="0"/>
                <wp:positionH relativeFrom="column">
                  <wp:posOffset>14605</wp:posOffset>
                </wp:positionH>
                <wp:positionV relativeFrom="paragraph">
                  <wp:posOffset>854710</wp:posOffset>
                </wp:positionV>
                <wp:extent cx="6067425" cy="4162425"/>
                <wp:effectExtent l="0" t="0" r="28575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416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B973C" w14:textId="1138A88F" w:rsidR="00852230" w:rsidRDefault="008522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1138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.15pt;margin-top:67.3pt;width:477.75pt;height:3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">
                <v:textbox>
                  <w:txbxContent>
                    <w:p w14:paraId="5A0B973C" w14:textId="1138A88F" w:rsidR="00852230" w:rsidRDefault="00852230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36"/>
        </w:rPr>
        <w:t>Risikovurdering m</w:t>
      </w:r>
      <w:r w:rsidR="00126047">
        <w:rPr>
          <w:b/>
          <w:sz w:val="36"/>
        </w:rPr>
        <w:t>/</w:t>
      </w:r>
      <w:r>
        <w:rPr>
          <w:b/>
          <w:sz w:val="36"/>
        </w:rPr>
        <w:t xml:space="preserve">tiltak </w:t>
      </w:r>
      <w:r w:rsidRPr="00E53A50">
        <w:rPr>
          <w:bCs/>
          <w:sz w:val="28"/>
          <w:szCs w:val="28"/>
        </w:rPr>
        <w:t>(</w:t>
      </w:r>
      <w:r w:rsidR="00126047" w:rsidRPr="00126047">
        <w:rPr>
          <w:bCs/>
          <w:sz w:val="28"/>
          <w:szCs w:val="28"/>
        </w:rPr>
        <w:t>vurder risiko for selve brenningen, men også om en mister kontroll</w:t>
      </w:r>
      <w:r w:rsidR="00126047">
        <w:rPr>
          <w:bCs/>
          <w:sz w:val="28"/>
          <w:szCs w:val="28"/>
        </w:rPr>
        <w:t>. E</w:t>
      </w:r>
      <w:r w:rsidRPr="00E53A50">
        <w:rPr>
          <w:bCs/>
          <w:sz w:val="28"/>
          <w:szCs w:val="28"/>
        </w:rPr>
        <w:t>ks. hytter/branngater rundt disse</w:t>
      </w:r>
      <w:r w:rsidR="00845CC2">
        <w:rPr>
          <w:bCs/>
          <w:sz w:val="28"/>
          <w:szCs w:val="28"/>
        </w:rPr>
        <w:t>,</w:t>
      </w:r>
      <w:r w:rsidR="00845CC2" w:rsidRPr="00845CC2">
        <w:rPr>
          <w:bCs/>
          <w:sz w:val="28"/>
          <w:szCs w:val="28"/>
        </w:rPr>
        <w:t xml:space="preserve"> </w:t>
      </w:r>
      <w:r w:rsidR="00845CC2">
        <w:rPr>
          <w:bCs/>
          <w:sz w:val="28"/>
          <w:szCs w:val="28"/>
        </w:rPr>
        <w:t>type vegetasjon og tilgjengelig vann +</w:t>
      </w:r>
      <w:r w:rsidRPr="00E53A50">
        <w:rPr>
          <w:bCs/>
          <w:sz w:val="28"/>
          <w:szCs w:val="28"/>
        </w:rPr>
        <w:t>).</w:t>
      </w:r>
    </w:p>
    <w:p w14:paraId="3FA580A8" w14:textId="39C7EE7E" w:rsidR="00E53A50" w:rsidRDefault="00E53A50">
      <w:pPr>
        <w:rPr>
          <w:sz w:val="28"/>
          <w:szCs w:val="28"/>
        </w:rPr>
      </w:pPr>
      <w:r w:rsidRPr="00E53A50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A48F90" wp14:editId="1EBD7B29">
                <wp:simplePos x="0" y="0"/>
                <wp:positionH relativeFrom="margin">
                  <wp:align>left</wp:align>
                </wp:positionH>
                <wp:positionV relativeFrom="paragraph">
                  <wp:posOffset>386080</wp:posOffset>
                </wp:positionV>
                <wp:extent cx="6172200" cy="8077200"/>
                <wp:effectExtent l="0" t="0" r="19050" b="19050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07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C4612" w14:textId="432C4D12" w:rsidR="00126047" w:rsidRDefault="00126047" w:rsidP="00126047">
                            <w:r w:rsidRPr="00540498">
                              <w:rPr>
                                <w:b/>
                                <w:bCs/>
                              </w:rPr>
                              <w:t>Personell:</w:t>
                            </w:r>
                            <w:r w:rsidR="005D620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(hvem skal delta og hvor mange)</w:t>
                            </w:r>
                            <w:r w:rsidR="00CA71A7">
                              <w:t>.</w:t>
                            </w:r>
                          </w:p>
                          <w:p w14:paraId="15958F59" w14:textId="77777777" w:rsidR="005D620F" w:rsidRDefault="005D620F" w:rsidP="00126047"/>
                          <w:p w14:paraId="21E363DC" w14:textId="43E54976" w:rsidR="00126047" w:rsidRDefault="00126047" w:rsidP="00126047">
                            <w:r w:rsidRPr="00540498">
                              <w:rPr>
                                <w:b/>
                                <w:bCs/>
                              </w:rPr>
                              <w:t>Erfaring:</w:t>
                            </w:r>
                            <w:r w:rsidR="005D620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(erfaring for leder og deltagere)</w:t>
                            </w:r>
                            <w:r w:rsidR="00CA71A7">
                              <w:t>.</w:t>
                            </w:r>
                          </w:p>
                          <w:p w14:paraId="4E401DF7" w14:textId="77777777" w:rsidR="005D620F" w:rsidRDefault="005D620F" w:rsidP="00126047"/>
                          <w:p w14:paraId="1D66D5B1" w14:textId="7C01E422" w:rsidR="00126047" w:rsidRDefault="00126047" w:rsidP="00126047">
                            <w:r w:rsidRPr="00540498">
                              <w:rPr>
                                <w:b/>
                                <w:bCs/>
                              </w:rPr>
                              <w:t>Utstyr:</w:t>
                            </w:r>
                            <w:r w:rsidR="005D620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(hva utstyr skal benyttes)</w:t>
                            </w:r>
                            <w:r w:rsidR="00CA71A7">
                              <w:t>.</w:t>
                            </w:r>
                          </w:p>
                          <w:p w14:paraId="6F99E189" w14:textId="77777777" w:rsidR="005D620F" w:rsidRDefault="005D620F" w:rsidP="00126047"/>
                          <w:p w14:paraId="380F4842" w14:textId="01389C84" w:rsidR="00126047" w:rsidRDefault="00126047" w:rsidP="00126047">
                            <w:r w:rsidRPr="00540498">
                              <w:rPr>
                                <w:b/>
                                <w:bCs/>
                              </w:rPr>
                              <w:t>Forsyning:</w:t>
                            </w:r>
                            <w:r w:rsidR="005D620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(mat og drikke)</w:t>
                            </w:r>
                            <w:r w:rsidR="00CA71A7">
                              <w:t>.</w:t>
                            </w:r>
                          </w:p>
                          <w:p w14:paraId="73D92F25" w14:textId="77777777" w:rsidR="005D620F" w:rsidRDefault="005D620F" w:rsidP="00126047"/>
                          <w:p w14:paraId="5459EEFB" w14:textId="3D54C1AA" w:rsidR="00126047" w:rsidRDefault="00126047" w:rsidP="00126047">
                            <w:r w:rsidRPr="00540498">
                              <w:rPr>
                                <w:b/>
                                <w:bCs/>
                              </w:rPr>
                              <w:t>Kommunikasjon:</w:t>
                            </w:r>
                            <w:r w:rsidR="005D620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(samband, </w:t>
                            </w:r>
                            <w:r w:rsidR="00AA43AB">
                              <w:t>telefon/</w:t>
                            </w:r>
                            <w:r>
                              <w:t>dekning)</w:t>
                            </w:r>
                            <w:r w:rsidR="00CA71A7">
                              <w:t>.</w:t>
                            </w:r>
                          </w:p>
                          <w:p w14:paraId="1B2DF805" w14:textId="77777777" w:rsidR="0035028E" w:rsidRDefault="0035028E" w:rsidP="0035028E"/>
                          <w:p w14:paraId="4D90A6DE" w14:textId="77777777" w:rsidR="0035028E" w:rsidRPr="009910C4" w:rsidRDefault="0035028E" w:rsidP="003502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128392683"/>
                            <w:r w:rsidRPr="009910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Registrer hos 110 sentralen.</w:t>
                            </w:r>
                          </w:p>
                          <w:p w14:paraId="415E5E54" w14:textId="77777777" w:rsidR="0035028E" w:rsidRDefault="0035028E" w:rsidP="0035028E">
                            <w:pPr>
                              <w:pStyle w:val="Listeavsnitt"/>
                              <w:ind w:left="1080"/>
                            </w:pPr>
                            <w:r>
                              <w:t xml:space="preserve">Meld inn brenning på </w:t>
                            </w:r>
                            <w:hyperlink r:id="rId8" w:history="1">
                              <w:r w:rsidRPr="00417960">
                                <w:rPr>
                                  <w:rStyle w:val="Hyperkobling"/>
                                </w:rPr>
                                <w:t>www.rogbr.no/meldinger</w:t>
                              </w:r>
                            </w:hyperlink>
                            <w:r>
                              <w:t xml:space="preserve">. </w:t>
                            </w:r>
                          </w:p>
                          <w:p w14:paraId="5C558186" w14:textId="77777777" w:rsidR="0035028E" w:rsidRDefault="0035028E" w:rsidP="0035028E">
                            <w:pPr>
                              <w:pStyle w:val="Listeavsnitt"/>
                              <w:ind w:left="1080"/>
                            </w:pPr>
                            <w:r>
                              <w:t>Klikk på -</w:t>
                            </w:r>
                            <w:r w:rsidRPr="005072AE">
                              <w:rPr>
                                <w:b/>
                                <w:bCs/>
                              </w:rPr>
                              <w:t>Melding om uten dørs brenning</w:t>
                            </w:r>
                            <w:r>
                              <w:t xml:space="preserve"> og fyll ut skjema. </w:t>
                            </w:r>
                          </w:p>
                          <w:p w14:paraId="5756D6AF" w14:textId="77777777" w:rsidR="0035028E" w:rsidRDefault="0035028E" w:rsidP="0035028E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Navn og telefon på ansvarlig brenner.</w:t>
                            </w:r>
                          </w:p>
                          <w:p w14:paraId="3976CBB8" w14:textId="77777777" w:rsidR="0035028E" w:rsidRDefault="0035028E" w:rsidP="0035028E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Adresse på hvor brenningen utføres.</w:t>
                            </w:r>
                          </w:p>
                          <w:p w14:paraId="1D722B03" w14:textId="77777777" w:rsidR="0035028E" w:rsidRDefault="0035028E" w:rsidP="0035028E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Kommune.</w:t>
                            </w:r>
                          </w:p>
                          <w:p w14:paraId="3FE8CB69" w14:textId="77777777" w:rsidR="0035028E" w:rsidRDefault="0035028E" w:rsidP="0035028E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En enkel vei beskrivelse.</w:t>
                            </w:r>
                          </w:p>
                          <w:p w14:paraId="60D05342" w14:textId="77777777" w:rsidR="0035028E" w:rsidRDefault="0035028E" w:rsidP="0035028E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Dato og klokkeslett.</w:t>
                            </w:r>
                          </w:p>
                          <w:p w14:paraId="3316FC32" w14:textId="77777777" w:rsidR="0035028E" w:rsidRDefault="0035028E" w:rsidP="0035028E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Hva skal brennes og ca. størrelse på område.</w:t>
                            </w:r>
                          </w:p>
                          <w:p w14:paraId="13D5CF40" w14:textId="77777777" w:rsidR="0035028E" w:rsidRDefault="0035028E" w:rsidP="0035028E">
                            <w:r>
                              <w:t>Om du har noen spørsmål til 110 sentralen kan de kontaktes på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51918520.</w:t>
                            </w:r>
                            <w:r>
                              <w:t xml:space="preserve">  </w:t>
                            </w:r>
                          </w:p>
                          <w:bookmarkEnd w:id="0"/>
                          <w:p w14:paraId="0C7C8FDD" w14:textId="77777777" w:rsidR="0035028E" w:rsidRDefault="0035028E" w:rsidP="0035028E"/>
                          <w:p w14:paraId="21A7BAF3" w14:textId="77777777" w:rsidR="0035028E" w:rsidRDefault="0035028E" w:rsidP="0035028E">
                            <w:r w:rsidRPr="00540498">
                              <w:rPr>
                                <w:b/>
                                <w:bCs/>
                              </w:rPr>
                              <w:t>Hvordan er brenningen varslet?: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(informasjon i presse, skilting)..</w:t>
                            </w:r>
                          </w:p>
                          <w:p w14:paraId="3ABBAF74" w14:textId="77777777" w:rsidR="0035028E" w:rsidRDefault="0035028E" w:rsidP="0035028E">
                            <w:bookmarkStart w:id="1" w:name="_Hlk128392970"/>
                          </w:p>
                          <w:p w14:paraId="4D46D14D" w14:textId="77777777" w:rsidR="0035028E" w:rsidRPr="00F31995" w:rsidRDefault="0035028E" w:rsidP="0035028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319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Varsling (samme dag som brenning skal gjennomføres). </w:t>
                            </w:r>
                          </w:p>
                          <w:p w14:paraId="30D860D9" w14:textId="77777777" w:rsidR="0035028E" w:rsidRDefault="0035028E" w:rsidP="003502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910C4">
                              <w:rPr>
                                <w:sz w:val="28"/>
                                <w:szCs w:val="28"/>
                              </w:rPr>
                              <w:t>Ring vakthavende (brannsjef/stedfortreder) i Haugalandbrann og redning på</w:t>
                            </w:r>
                          </w:p>
                          <w:p w14:paraId="7808318E" w14:textId="77777777" w:rsidR="0035028E" w:rsidRDefault="0035028E" w:rsidP="0035028E">
                            <w:pPr>
                              <w:rPr>
                                <w:color w:val="FF0000"/>
                              </w:rPr>
                            </w:pPr>
                            <w:r w:rsidRPr="009910C4">
                              <w:rPr>
                                <w:sz w:val="28"/>
                                <w:szCs w:val="28"/>
                              </w:rPr>
                              <w:t>tlf</w:t>
                            </w:r>
                            <w:r>
                              <w:t xml:space="preserve">. </w:t>
                            </w:r>
                            <w:r w:rsidRPr="005072A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907 16 294</w:t>
                            </w:r>
                            <w:r w:rsidRPr="005072AE"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14:paraId="6D6214C9" w14:textId="77777777" w:rsidR="0035028E" w:rsidRPr="009910C4" w:rsidRDefault="0035028E" w:rsidP="003502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910C4">
                              <w:rPr>
                                <w:sz w:val="28"/>
                                <w:szCs w:val="28"/>
                              </w:rPr>
                              <w:t xml:space="preserve">før du/dere starter og når dere har avsluttet brenningen. </w:t>
                            </w:r>
                          </w:p>
                          <w:bookmarkEnd w:id="1"/>
                          <w:p w14:paraId="0E6366E0" w14:textId="77777777" w:rsidR="005D620F" w:rsidRDefault="005D620F" w:rsidP="00126047"/>
                          <w:p w14:paraId="09B0CCDD" w14:textId="24670499" w:rsidR="00126047" w:rsidRDefault="00CA71A7" w:rsidP="00126047">
                            <w:r w:rsidRPr="00CA71A7">
                              <w:rPr>
                                <w:b/>
                                <w:bCs/>
                              </w:rPr>
                              <w:t>Er vakthavende varslet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på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mob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3A58B4">
                              <w:rPr>
                                <w:b/>
                                <w:bCs/>
                                <w:color w:val="FF0000"/>
                              </w:rPr>
                              <w:t>90 71 62 94</w:t>
                            </w:r>
                            <w:r w:rsidRPr="00CA71A7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5D620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 w:rsidR="005D620F">
                              <w:t xml:space="preserve">gi beskjed </w:t>
                            </w:r>
                            <w:r>
                              <w:t>før du/dere starter og når dere har avsluttet).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8F90" id="_x0000_s1027" type="#_x0000_t202" style="position:absolute;margin-left:0;margin-top:30.4pt;width:486pt;height:63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">
                <v:textbox>
                  <w:txbxContent>
                    <w:p w14:paraId="354C4612" w14:textId="432C4D12" w:rsidR="00126047" w:rsidRDefault="00126047" w:rsidP="00126047">
                      <w:r w:rsidRPr="00540498">
                        <w:rPr>
                          <w:b/>
                          <w:bCs/>
                        </w:rPr>
                        <w:t>Personell:</w:t>
                      </w:r>
                      <w:r w:rsidR="005D620F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(hvem skal delta og hvor mange)</w:t>
                      </w:r>
                      <w:r w:rsidR="00CA71A7">
                        <w:t>.</w:t>
                      </w:r>
                    </w:p>
                    <w:p w14:paraId="15958F59" w14:textId="77777777" w:rsidR="005D620F" w:rsidRDefault="005D620F" w:rsidP="00126047"/>
                    <w:p w14:paraId="21E363DC" w14:textId="43E54976" w:rsidR="00126047" w:rsidRDefault="00126047" w:rsidP="00126047">
                      <w:r w:rsidRPr="00540498">
                        <w:rPr>
                          <w:b/>
                          <w:bCs/>
                        </w:rPr>
                        <w:t>Erfaring:</w:t>
                      </w:r>
                      <w:r w:rsidR="005D620F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(erfaring for leder og deltagere)</w:t>
                      </w:r>
                      <w:r w:rsidR="00CA71A7">
                        <w:t>.</w:t>
                      </w:r>
                    </w:p>
                    <w:p w14:paraId="4E401DF7" w14:textId="77777777" w:rsidR="005D620F" w:rsidRDefault="005D620F" w:rsidP="00126047"/>
                    <w:p w14:paraId="1D66D5B1" w14:textId="7C01E422" w:rsidR="00126047" w:rsidRDefault="00126047" w:rsidP="00126047">
                      <w:r w:rsidRPr="00540498">
                        <w:rPr>
                          <w:b/>
                          <w:bCs/>
                        </w:rPr>
                        <w:t>Utstyr:</w:t>
                      </w:r>
                      <w:r w:rsidR="005D620F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(hva utstyr skal benyttes)</w:t>
                      </w:r>
                      <w:r w:rsidR="00CA71A7">
                        <w:t>.</w:t>
                      </w:r>
                    </w:p>
                    <w:p w14:paraId="6F99E189" w14:textId="77777777" w:rsidR="005D620F" w:rsidRDefault="005D620F" w:rsidP="00126047"/>
                    <w:p w14:paraId="380F4842" w14:textId="01389C84" w:rsidR="00126047" w:rsidRDefault="00126047" w:rsidP="00126047">
                      <w:r w:rsidRPr="00540498">
                        <w:rPr>
                          <w:b/>
                          <w:bCs/>
                        </w:rPr>
                        <w:t>Forsyning:</w:t>
                      </w:r>
                      <w:r w:rsidR="005D620F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(mat og drikke)</w:t>
                      </w:r>
                      <w:r w:rsidR="00CA71A7">
                        <w:t>.</w:t>
                      </w:r>
                    </w:p>
                    <w:p w14:paraId="73D92F25" w14:textId="77777777" w:rsidR="005D620F" w:rsidRDefault="005D620F" w:rsidP="00126047"/>
                    <w:p w14:paraId="5459EEFB" w14:textId="3D54C1AA" w:rsidR="00126047" w:rsidRDefault="00126047" w:rsidP="00126047">
                      <w:r w:rsidRPr="00540498">
                        <w:rPr>
                          <w:b/>
                          <w:bCs/>
                        </w:rPr>
                        <w:t>Kommunikasjon:</w:t>
                      </w:r>
                      <w:r w:rsidR="005D620F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(samband, </w:t>
                      </w:r>
                      <w:r w:rsidR="00AA43AB">
                        <w:t>telefon/</w:t>
                      </w:r>
                      <w:r>
                        <w:t>dekning)</w:t>
                      </w:r>
                      <w:r w:rsidR="00CA71A7">
                        <w:t>.</w:t>
                      </w:r>
                    </w:p>
                    <w:p w14:paraId="1B2DF805" w14:textId="77777777" w:rsidR="0035028E" w:rsidRDefault="0035028E" w:rsidP="0035028E"/>
                    <w:p w14:paraId="4D90A6DE" w14:textId="77777777" w:rsidR="0035028E" w:rsidRPr="009910C4" w:rsidRDefault="0035028E" w:rsidP="0035028E">
                      <w:pPr>
                        <w:rPr>
                          <w:sz w:val="28"/>
                          <w:szCs w:val="28"/>
                        </w:rPr>
                      </w:pPr>
                      <w:bookmarkStart w:id="2" w:name="_Hlk128392683"/>
                      <w:r w:rsidRPr="009910C4">
                        <w:rPr>
                          <w:b/>
                          <w:bCs/>
                          <w:sz w:val="28"/>
                          <w:szCs w:val="28"/>
                        </w:rPr>
                        <w:t>Registrer hos 110 sentralen.</w:t>
                      </w:r>
                    </w:p>
                    <w:p w14:paraId="415E5E54" w14:textId="77777777" w:rsidR="0035028E" w:rsidRDefault="0035028E" w:rsidP="0035028E">
                      <w:pPr>
                        <w:pStyle w:val="Listeavsnitt"/>
                        <w:ind w:left="1080"/>
                      </w:pPr>
                      <w:r>
                        <w:t xml:space="preserve">Meld inn brenning på </w:t>
                      </w:r>
                      <w:hyperlink r:id="rId9" w:history="1">
                        <w:r w:rsidRPr="00417960">
                          <w:rPr>
                            <w:rStyle w:val="Hyperkobling"/>
                          </w:rPr>
                          <w:t>www.rogbr.no/meldinger</w:t>
                        </w:r>
                      </w:hyperlink>
                      <w:r>
                        <w:t xml:space="preserve">. </w:t>
                      </w:r>
                    </w:p>
                    <w:p w14:paraId="5C558186" w14:textId="77777777" w:rsidR="0035028E" w:rsidRDefault="0035028E" w:rsidP="0035028E">
                      <w:pPr>
                        <w:pStyle w:val="Listeavsnitt"/>
                        <w:ind w:left="1080"/>
                      </w:pPr>
                      <w:r>
                        <w:t>Klikk på -</w:t>
                      </w:r>
                      <w:r w:rsidRPr="005072AE">
                        <w:rPr>
                          <w:b/>
                          <w:bCs/>
                        </w:rPr>
                        <w:t>Melding om uten dørs brenning</w:t>
                      </w:r>
                      <w:r>
                        <w:t xml:space="preserve"> og fyll ut skjema. </w:t>
                      </w:r>
                    </w:p>
                    <w:p w14:paraId="5756D6AF" w14:textId="77777777" w:rsidR="0035028E" w:rsidRDefault="0035028E" w:rsidP="0035028E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Navn og telefon på ansvarlig brenner.</w:t>
                      </w:r>
                    </w:p>
                    <w:p w14:paraId="3976CBB8" w14:textId="77777777" w:rsidR="0035028E" w:rsidRDefault="0035028E" w:rsidP="0035028E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Adresse på hvor brenningen utføres.</w:t>
                      </w:r>
                    </w:p>
                    <w:p w14:paraId="1D722B03" w14:textId="77777777" w:rsidR="0035028E" w:rsidRDefault="0035028E" w:rsidP="0035028E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Kommune.</w:t>
                      </w:r>
                    </w:p>
                    <w:p w14:paraId="3FE8CB69" w14:textId="77777777" w:rsidR="0035028E" w:rsidRDefault="0035028E" w:rsidP="0035028E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En enkel vei beskrivelse.</w:t>
                      </w:r>
                    </w:p>
                    <w:p w14:paraId="60D05342" w14:textId="77777777" w:rsidR="0035028E" w:rsidRDefault="0035028E" w:rsidP="0035028E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Dato og klokkeslett.</w:t>
                      </w:r>
                    </w:p>
                    <w:p w14:paraId="3316FC32" w14:textId="77777777" w:rsidR="0035028E" w:rsidRDefault="0035028E" w:rsidP="0035028E">
                      <w:pPr>
                        <w:pStyle w:val="Listeavsnitt"/>
                        <w:numPr>
                          <w:ilvl w:val="0"/>
                          <w:numId w:val="3"/>
                        </w:numPr>
                      </w:pPr>
                      <w:r>
                        <w:t>Hva skal brennes og ca. størrelse på område.</w:t>
                      </w:r>
                    </w:p>
                    <w:p w14:paraId="13D5CF40" w14:textId="77777777" w:rsidR="0035028E" w:rsidRDefault="0035028E" w:rsidP="0035028E">
                      <w:r>
                        <w:t>Om du har noen spørsmål til 110 sentralen kan de kontaktes på</w:t>
                      </w:r>
                      <w:r>
                        <w:rPr>
                          <w:b/>
                          <w:bCs/>
                        </w:rPr>
                        <w:t xml:space="preserve"> 51918520.</w:t>
                      </w:r>
                      <w:r>
                        <w:t xml:space="preserve">  </w:t>
                      </w:r>
                    </w:p>
                    <w:bookmarkEnd w:id="2"/>
                    <w:p w14:paraId="0C7C8FDD" w14:textId="77777777" w:rsidR="0035028E" w:rsidRDefault="0035028E" w:rsidP="0035028E"/>
                    <w:p w14:paraId="21A7BAF3" w14:textId="77777777" w:rsidR="0035028E" w:rsidRDefault="0035028E" w:rsidP="0035028E">
                      <w:r w:rsidRPr="00540498">
                        <w:rPr>
                          <w:b/>
                          <w:bCs/>
                        </w:rPr>
                        <w:t>Hvordan er brenningen varslet?: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(informasjon i presse, skilting)..</w:t>
                      </w:r>
                    </w:p>
                    <w:p w14:paraId="3ABBAF74" w14:textId="77777777" w:rsidR="0035028E" w:rsidRDefault="0035028E" w:rsidP="0035028E">
                      <w:bookmarkStart w:id="3" w:name="_Hlk128392970"/>
                    </w:p>
                    <w:p w14:paraId="4D46D14D" w14:textId="77777777" w:rsidR="0035028E" w:rsidRPr="00F31995" w:rsidRDefault="0035028E" w:rsidP="0035028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31995">
                        <w:rPr>
                          <w:b/>
                          <w:bCs/>
                          <w:sz w:val="28"/>
                          <w:szCs w:val="28"/>
                        </w:rPr>
                        <w:t xml:space="preserve">Varsling (samme dag som brenning skal gjennomføres). </w:t>
                      </w:r>
                    </w:p>
                    <w:p w14:paraId="30D860D9" w14:textId="77777777" w:rsidR="0035028E" w:rsidRDefault="0035028E" w:rsidP="0035028E">
                      <w:pPr>
                        <w:rPr>
                          <w:sz w:val="28"/>
                          <w:szCs w:val="28"/>
                        </w:rPr>
                      </w:pPr>
                      <w:r w:rsidRPr="009910C4">
                        <w:rPr>
                          <w:sz w:val="28"/>
                          <w:szCs w:val="28"/>
                        </w:rPr>
                        <w:t>Ring vakthavende (brannsjef/stedfortreder) i Haugalandbrann og redning på</w:t>
                      </w:r>
                    </w:p>
                    <w:p w14:paraId="7808318E" w14:textId="77777777" w:rsidR="0035028E" w:rsidRDefault="0035028E" w:rsidP="0035028E">
                      <w:pPr>
                        <w:rPr>
                          <w:color w:val="FF0000"/>
                        </w:rPr>
                      </w:pPr>
                      <w:r w:rsidRPr="009910C4">
                        <w:rPr>
                          <w:sz w:val="28"/>
                          <w:szCs w:val="28"/>
                        </w:rPr>
                        <w:t>tlf</w:t>
                      </w:r>
                      <w:r>
                        <w:t xml:space="preserve">. </w:t>
                      </w:r>
                      <w:r w:rsidRPr="005072A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907 16 294</w:t>
                      </w:r>
                      <w:r w:rsidRPr="005072AE">
                        <w:rPr>
                          <w:color w:val="FF0000"/>
                        </w:rPr>
                        <w:t xml:space="preserve">  </w:t>
                      </w:r>
                    </w:p>
                    <w:p w14:paraId="6D6214C9" w14:textId="77777777" w:rsidR="0035028E" w:rsidRPr="009910C4" w:rsidRDefault="0035028E" w:rsidP="0035028E">
                      <w:pPr>
                        <w:rPr>
                          <w:sz w:val="28"/>
                          <w:szCs w:val="28"/>
                        </w:rPr>
                      </w:pPr>
                      <w:r w:rsidRPr="009910C4">
                        <w:rPr>
                          <w:sz w:val="28"/>
                          <w:szCs w:val="28"/>
                        </w:rPr>
                        <w:t xml:space="preserve">før du/dere starter og når dere har avsluttet brenningen. </w:t>
                      </w:r>
                    </w:p>
                    <w:bookmarkEnd w:id="3"/>
                    <w:p w14:paraId="0E6366E0" w14:textId="77777777" w:rsidR="005D620F" w:rsidRDefault="005D620F" w:rsidP="00126047"/>
                    <w:p w14:paraId="09B0CCDD" w14:textId="24670499" w:rsidR="00126047" w:rsidRDefault="00CA71A7" w:rsidP="00126047">
                      <w:r w:rsidRPr="00CA71A7">
                        <w:rPr>
                          <w:b/>
                          <w:bCs/>
                        </w:rPr>
                        <w:t>Er vakthavende varslet</w:t>
                      </w:r>
                      <w:r>
                        <w:rPr>
                          <w:b/>
                          <w:bCs/>
                        </w:rPr>
                        <w:t xml:space="preserve"> på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mob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. </w:t>
                      </w:r>
                      <w:r w:rsidRPr="003A58B4">
                        <w:rPr>
                          <w:b/>
                          <w:bCs/>
                          <w:color w:val="FF0000"/>
                        </w:rPr>
                        <w:t>90 71 62 94</w:t>
                      </w:r>
                      <w:r w:rsidRPr="00CA71A7">
                        <w:rPr>
                          <w:b/>
                          <w:bCs/>
                        </w:rPr>
                        <w:t>:</w:t>
                      </w:r>
                      <w:r w:rsidR="005D620F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(</w:t>
                      </w:r>
                      <w:r w:rsidR="005D620F">
                        <w:t xml:space="preserve">gi beskjed </w:t>
                      </w:r>
                      <w:r>
                        <w:t>før du/dere starter og når dere har avsluttet).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43AB">
        <w:rPr>
          <w:b/>
          <w:bCs/>
          <w:sz w:val="36"/>
          <w:szCs w:val="36"/>
        </w:rPr>
        <w:t>Organisering</w:t>
      </w:r>
      <w:r w:rsidR="00D07745">
        <w:rPr>
          <w:b/>
          <w:bCs/>
          <w:sz w:val="36"/>
          <w:szCs w:val="36"/>
        </w:rPr>
        <w:t>/HMS</w:t>
      </w:r>
      <w:r w:rsidRPr="00E53A50">
        <w:rPr>
          <w:sz w:val="28"/>
          <w:szCs w:val="28"/>
        </w:rPr>
        <w:t>.</w:t>
      </w:r>
    </w:p>
    <w:p w14:paraId="19DDDE57" w14:textId="3143540C" w:rsidR="00126047" w:rsidRDefault="00126047">
      <w:pPr>
        <w:rPr>
          <w:b/>
          <w:bCs/>
          <w:sz w:val="36"/>
          <w:szCs w:val="36"/>
        </w:rPr>
      </w:pPr>
    </w:p>
    <w:p w14:paraId="4748142E" w14:textId="035A8562" w:rsidR="00E53A50" w:rsidRDefault="00CA71A7">
      <w:pPr>
        <w:rPr>
          <w:sz w:val="28"/>
          <w:szCs w:val="28"/>
        </w:rPr>
      </w:pPr>
      <w:r w:rsidRPr="00E53A50"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1AC496" wp14:editId="77CC2AF5">
                <wp:simplePos x="0" y="0"/>
                <wp:positionH relativeFrom="margin">
                  <wp:align>left</wp:align>
                </wp:positionH>
                <wp:positionV relativeFrom="paragraph">
                  <wp:posOffset>511175</wp:posOffset>
                </wp:positionV>
                <wp:extent cx="6172200" cy="1847850"/>
                <wp:effectExtent l="0" t="0" r="19050" b="19050"/>
                <wp:wrapSquare wrapText="bothSides"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AE519" w14:textId="66FA3447" w:rsidR="00E53A50" w:rsidRDefault="00126047" w:rsidP="00126047">
                            <w:r>
                              <w:t>Navn og mobil: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AC496" id="_x0000_s1028" type="#_x0000_t202" style="position:absolute;margin-left:0;margin-top:40.25pt;width:486pt;height:145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">
                <v:textbox>
                  <w:txbxContent>
                    <w:p w14:paraId="2D8AE519" w14:textId="66FA3447" w:rsidR="00E53A50" w:rsidRDefault="00126047" w:rsidP="00126047">
                      <w:r>
                        <w:t>Navn og mobil: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3A50" w:rsidRPr="00E53A50">
        <w:rPr>
          <w:b/>
          <w:bCs/>
          <w:sz w:val="36"/>
          <w:szCs w:val="36"/>
        </w:rPr>
        <w:t>Godkjenninger av grunneiere</w:t>
      </w:r>
      <w:r w:rsidR="00E53A50" w:rsidRPr="00E53A50">
        <w:rPr>
          <w:sz w:val="28"/>
          <w:szCs w:val="28"/>
        </w:rPr>
        <w:t>.</w:t>
      </w:r>
    </w:p>
    <w:p w14:paraId="67BB6CD0" w14:textId="4FB8B26C" w:rsidR="00540498" w:rsidRDefault="00540498">
      <w:pPr>
        <w:rPr>
          <w:sz w:val="28"/>
          <w:szCs w:val="28"/>
        </w:rPr>
      </w:pPr>
    </w:p>
    <w:p w14:paraId="2B7D5147" w14:textId="77777777" w:rsidR="00540498" w:rsidRDefault="00540498">
      <w:pPr>
        <w:rPr>
          <w:sz w:val="28"/>
          <w:szCs w:val="28"/>
        </w:rPr>
      </w:pPr>
    </w:p>
    <w:p w14:paraId="4D8B0BF0" w14:textId="1E4A947E" w:rsidR="00540498" w:rsidRDefault="00E53A50">
      <w:pPr>
        <w:rPr>
          <w:sz w:val="28"/>
          <w:szCs w:val="28"/>
        </w:rPr>
      </w:pPr>
      <w:r w:rsidRPr="00E53A50">
        <w:rPr>
          <w:b/>
          <w:bCs/>
          <w:sz w:val="36"/>
          <w:szCs w:val="36"/>
        </w:rPr>
        <w:t>Kart med rutemønster</w:t>
      </w:r>
      <w:r w:rsidRPr="00E53A50">
        <w:rPr>
          <w:sz w:val="28"/>
          <w:szCs w:val="28"/>
        </w:rPr>
        <w:t xml:space="preserve"> over område som skal brennes</w:t>
      </w:r>
    </w:p>
    <w:p w14:paraId="286E793A" w14:textId="45E668F1" w:rsidR="00540498" w:rsidRDefault="00540498" w:rsidP="00540498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="00E53A50" w:rsidRPr="00540498">
        <w:rPr>
          <w:sz w:val="28"/>
          <w:szCs w:val="28"/>
        </w:rPr>
        <w:t>engde og breddegrad</w:t>
      </w:r>
      <w:r>
        <w:rPr>
          <w:sz w:val="28"/>
          <w:szCs w:val="28"/>
        </w:rPr>
        <w:t>. Merkes med 1.2.3.4.5 og A.B.C.D.E osv.</w:t>
      </w:r>
    </w:p>
    <w:p w14:paraId="2A2A880B" w14:textId="2B113676" w:rsidR="00540498" w:rsidRDefault="00E53A50" w:rsidP="00540498">
      <w:pPr>
        <w:pStyle w:val="Listeavsnitt"/>
        <w:numPr>
          <w:ilvl w:val="0"/>
          <w:numId w:val="2"/>
        </w:numPr>
        <w:rPr>
          <w:sz w:val="28"/>
          <w:szCs w:val="28"/>
        </w:rPr>
      </w:pPr>
      <w:r w:rsidRPr="00540498">
        <w:rPr>
          <w:sz w:val="28"/>
          <w:szCs w:val="28"/>
        </w:rPr>
        <w:t>Oppmøte sted for brannvesenet/andre etater</w:t>
      </w:r>
      <w:r w:rsidR="00540498">
        <w:rPr>
          <w:sz w:val="28"/>
          <w:szCs w:val="28"/>
        </w:rPr>
        <w:t>.</w:t>
      </w:r>
    </w:p>
    <w:p w14:paraId="34EA6565" w14:textId="784ACDF5" w:rsidR="00540498" w:rsidRDefault="00540498" w:rsidP="00540498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</w:t>
      </w:r>
      <w:r w:rsidR="00852230" w:rsidRPr="00540498">
        <w:rPr>
          <w:sz w:val="28"/>
          <w:szCs w:val="28"/>
        </w:rPr>
        <w:t>ilkomstveier</w:t>
      </w:r>
      <w:r>
        <w:rPr>
          <w:sz w:val="28"/>
          <w:szCs w:val="28"/>
        </w:rPr>
        <w:t>.</w:t>
      </w:r>
    </w:p>
    <w:p w14:paraId="22430B6A" w14:textId="6A78F301" w:rsidR="00540498" w:rsidRDefault="00540498" w:rsidP="00540498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</w:t>
      </w:r>
      <w:r w:rsidR="00852230" w:rsidRPr="00540498">
        <w:rPr>
          <w:sz w:val="28"/>
          <w:szCs w:val="28"/>
        </w:rPr>
        <w:t>ilgjengelige vann</w:t>
      </w:r>
      <w:r>
        <w:rPr>
          <w:sz w:val="28"/>
          <w:szCs w:val="28"/>
        </w:rPr>
        <w:t>kilde.</w:t>
      </w:r>
    </w:p>
    <w:p w14:paraId="655D48F4" w14:textId="77777777" w:rsidR="00540498" w:rsidRDefault="00540498" w:rsidP="00540498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</w:t>
      </w:r>
      <w:r w:rsidR="00852230" w:rsidRPr="00540498">
        <w:rPr>
          <w:sz w:val="28"/>
          <w:szCs w:val="28"/>
        </w:rPr>
        <w:t>bjekter</w:t>
      </w:r>
      <w:r>
        <w:rPr>
          <w:sz w:val="28"/>
          <w:szCs w:val="28"/>
        </w:rPr>
        <w:t>.</w:t>
      </w:r>
    </w:p>
    <w:p w14:paraId="7B92993C" w14:textId="1F282911" w:rsidR="00E53A50" w:rsidRDefault="00540498" w:rsidP="00540498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</w:t>
      </w:r>
      <w:r w:rsidR="00852230" w:rsidRPr="00540498">
        <w:rPr>
          <w:sz w:val="28"/>
          <w:szCs w:val="28"/>
        </w:rPr>
        <w:t xml:space="preserve">egrensnings linjer som eks elver, myrer og branngater som kan brukes om det </w:t>
      </w:r>
      <w:r w:rsidR="00E53A50" w:rsidRPr="00540498">
        <w:rPr>
          <w:sz w:val="28"/>
          <w:szCs w:val="28"/>
        </w:rPr>
        <w:t>skulle bli behovet for dette.</w:t>
      </w:r>
    </w:p>
    <w:p w14:paraId="62BC2F97" w14:textId="04B7CB46" w:rsidR="005D620F" w:rsidRPr="005D620F" w:rsidRDefault="005D620F" w:rsidP="005D620F">
      <w:pPr>
        <w:rPr>
          <w:b/>
          <w:bCs/>
          <w:sz w:val="28"/>
          <w:szCs w:val="28"/>
        </w:rPr>
      </w:pPr>
      <w:r w:rsidRPr="005D620F">
        <w:rPr>
          <w:b/>
          <w:bCs/>
          <w:sz w:val="28"/>
          <w:szCs w:val="28"/>
        </w:rPr>
        <w:t>Merking av viktige ting på kartet.</w:t>
      </w:r>
    </w:p>
    <w:p w14:paraId="712ADEC4" w14:textId="2107BEF9" w:rsidR="00E53A50" w:rsidRPr="005D620F" w:rsidRDefault="00540498" w:rsidP="000E3784">
      <w:pPr>
        <w:rPr>
          <w:sz w:val="24"/>
          <w:szCs w:val="24"/>
        </w:rPr>
      </w:pPr>
      <w:r w:rsidRPr="005D62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9AAFF7" wp14:editId="343A00EF">
                <wp:simplePos x="0" y="0"/>
                <wp:positionH relativeFrom="column">
                  <wp:posOffset>2310130</wp:posOffset>
                </wp:positionH>
                <wp:positionV relativeFrom="paragraph">
                  <wp:posOffset>71120</wp:posOffset>
                </wp:positionV>
                <wp:extent cx="1885950" cy="57150"/>
                <wp:effectExtent l="0" t="76200" r="0" b="38100"/>
                <wp:wrapNone/>
                <wp:docPr id="15" name="Rett pilkobli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0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C6F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15" o:spid="_x0000_s1026" type="#_x0000_t32" style="position:absolute;margin-left:181.9pt;margin-top:5.6pt;width:148.5pt;height:4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" strokecolor="red" strokeweight="2pt">
                <v:stroke endarrow="block" joinstyle="miter"/>
              </v:shape>
            </w:pict>
          </mc:Fallback>
        </mc:AlternateContent>
      </w:r>
      <w:r w:rsidR="00C37AEF" w:rsidRPr="005D620F">
        <w:rPr>
          <w:sz w:val="24"/>
          <w:szCs w:val="24"/>
        </w:rPr>
        <w:t>Rød pil viser</w:t>
      </w:r>
      <w:r w:rsidRPr="005D620F">
        <w:rPr>
          <w:sz w:val="24"/>
          <w:szCs w:val="24"/>
        </w:rPr>
        <w:t xml:space="preserve"> eks oppmøtested</w:t>
      </w:r>
      <w:r w:rsidR="00C37AEF" w:rsidRPr="005D620F">
        <w:rPr>
          <w:sz w:val="24"/>
          <w:szCs w:val="24"/>
        </w:rPr>
        <w:t>.</w:t>
      </w:r>
    </w:p>
    <w:p w14:paraId="14B10136" w14:textId="49A02DBE" w:rsidR="000E0656" w:rsidRPr="005D620F" w:rsidRDefault="000E3784">
      <w:pPr>
        <w:rPr>
          <w:sz w:val="24"/>
          <w:szCs w:val="24"/>
        </w:rPr>
      </w:pPr>
      <w:r w:rsidRPr="005D62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46DA0" wp14:editId="4D634099">
                <wp:simplePos x="0" y="0"/>
                <wp:positionH relativeFrom="column">
                  <wp:posOffset>2062480</wp:posOffset>
                </wp:positionH>
                <wp:positionV relativeFrom="paragraph">
                  <wp:posOffset>73659</wp:posOffset>
                </wp:positionV>
                <wp:extent cx="1666875" cy="45719"/>
                <wp:effectExtent l="0" t="76200" r="9525" b="50165"/>
                <wp:wrapNone/>
                <wp:docPr id="26" name="Rett pilkoblin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875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1C3D" id="Rett pilkobling 26" o:spid="_x0000_s1026" type="#_x0000_t32" style="position:absolute;margin-left:162.4pt;margin-top:5.8pt;width:131.25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" strokecolor="#0070c0" strokeweight="2pt">
                <v:stroke endarrow="block" joinstyle="miter"/>
              </v:shape>
            </w:pict>
          </mc:Fallback>
        </mc:AlternateContent>
      </w:r>
      <w:r w:rsidR="000E0656" w:rsidRPr="005D620F">
        <w:rPr>
          <w:sz w:val="24"/>
          <w:szCs w:val="24"/>
        </w:rPr>
        <w:t xml:space="preserve">Blå pil viser </w:t>
      </w:r>
      <w:r w:rsidR="00540498" w:rsidRPr="005D620F">
        <w:rPr>
          <w:sz w:val="24"/>
          <w:szCs w:val="24"/>
        </w:rPr>
        <w:t>eks vannkilde.</w:t>
      </w:r>
    </w:p>
    <w:p w14:paraId="65883FC5" w14:textId="66CD1F75" w:rsidR="00E53A50" w:rsidRPr="005D620F" w:rsidRDefault="000E3784">
      <w:pPr>
        <w:rPr>
          <w:sz w:val="24"/>
          <w:szCs w:val="24"/>
        </w:rPr>
      </w:pPr>
      <w:r w:rsidRPr="005D62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5E8ABA" wp14:editId="732724B6">
                <wp:simplePos x="0" y="0"/>
                <wp:positionH relativeFrom="column">
                  <wp:posOffset>1900555</wp:posOffset>
                </wp:positionH>
                <wp:positionV relativeFrom="paragraph">
                  <wp:posOffset>113665</wp:posOffset>
                </wp:positionV>
                <wp:extent cx="1590675" cy="102235"/>
                <wp:effectExtent l="19050" t="19050" r="47625" b="88265"/>
                <wp:wrapNone/>
                <wp:docPr id="27" name="Rett pilkobli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1022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9E5D" id="Rett pilkobling 27" o:spid="_x0000_s1026" type="#_x0000_t32" style="position:absolute;margin-left:149.65pt;margin-top:8.95pt;width:125.25pt;height: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" strokecolor="yellow" strokeweight="2.25pt">
                <v:stroke endarrow="block" joinstyle="miter"/>
              </v:shape>
            </w:pict>
          </mc:Fallback>
        </mc:AlternateContent>
      </w:r>
      <w:r w:rsidR="00F21C18" w:rsidRPr="005D620F">
        <w:rPr>
          <w:sz w:val="24"/>
          <w:szCs w:val="24"/>
        </w:rPr>
        <w:t>Sort</w:t>
      </w:r>
      <w:r w:rsidR="000E0656" w:rsidRPr="005D620F">
        <w:rPr>
          <w:sz w:val="24"/>
          <w:szCs w:val="24"/>
        </w:rPr>
        <w:t xml:space="preserve"> pil viser </w:t>
      </w:r>
      <w:r w:rsidR="00540498" w:rsidRPr="005D620F">
        <w:rPr>
          <w:sz w:val="24"/>
          <w:szCs w:val="24"/>
        </w:rPr>
        <w:t>eks stedsnavn</w:t>
      </w:r>
      <w:r w:rsidR="00381DB9" w:rsidRPr="005D620F">
        <w:rPr>
          <w:sz w:val="24"/>
          <w:szCs w:val="24"/>
        </w:rPr>
        <w:t>.</w:t>
      </w:r>
    </w:p>
    <w:p w14:paraId="198E348E" w14:textId="585D71E0" w:rsidR="00381DB9" w:rsidRPr="005D620F" w:rsidRDefault="00381DB9">
      <w:pPr>
        <w:rPr>
          <w:sz w:val="24"/>
          <w:szCs w:val="24"/>
        </w:rPr>
      </w:pPr>
      <w:r w:rsidRPr="005D62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9865D0" wp14:editId="13E68747">
                <wp:simplePos x="0" y="0"/>
                <wp:positionH relativeFrom="column">
                  <wp:posOffset>2938780</wp:posOffset>
                </wp:positionH>
                <wp:positionV relativeFrom="paragraph">
                  <wp:posOffset>125730</wp:posOffset>
                </wp:positionV>
                <wp:extent cx="1590675" cy="102235"/>
                <wp:effectExtent l="19050" t="19050" r="47625" b="88265"/>
                <wp:wrapNone/>
                <wp:docPr id="196" name="Rett pilkobling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10223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929DD" id="Rett pilkobling 196" o:spid="_x0000_s1026" type="#_x0000_t32" style="position:absolute;margin-left:231.4pt;margin-top:9.9pt;width:125.25pt;height: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" strokecolor="#ffc000 [3207]" strokeweight="2.25pt">
                <v:stroke endarrow="block" joinstyle="miter"/>
              </v:shape>
            </w:pict>
          </mc:Fallback>
        </mc:AlternateContent>
      </w:r>
      <w:r w:rsidRPr="005D620F">
        <w:rPr>
          <w:sz w:val="24"/>
          <w:szCs w:val="24"/>
        </w:rPr>
        <w:t>Orange pil viser eks tidligere brente områder.</w:t>
      </w:r>
    </w:p>
    <w:p w14:paraId="2B1EBE6C" w14:textId="2D06AA63" w:rsidR="00540498" w:rsidRPr="005D620F" w:rsidRDefault="00540498">
      <w:pPr>
        <w:rPr>
          <w:b/>
          <w:bCs/>
          <w:sz w:val="28"/>
          <w:szCs w:val="28"/>
        </w:rPr>
      </w:pPr>
      <w:r w:rsidRPr="005D620F">
        <w:rPr>
          <w:b/>
          <w:bCs/>
          <w:sz w:val="28"/>
          <w:szCs w:val="28"/>
        </w:rPr>
        <w:t>Lim inn kart på de neste sidene.</w:t>
      </w:r>
    </w:p>
    <w:p w14:paraId="7654ECE9" w14:textId="0892234B" w:rsidR="009C1C82" w:rsidRDefault="009C1C82">
      <w:pPr>
        <w:rPr>
          <w:sz w:val="24"/>
          <w:szCs w:val="24"/>
        </w:rPr>
      </w:pPr>
      <w:r>
        <w:rPr>
          <w:b/>
          <w:bCs/>
          <w:sz w:val="32"/>
          <w:szCs w:val="32"/>
        </w:rPr>
        <w:t xml:space="preserve">Vedlegg 1 Situasjonskart </w:t>
      </w:r>
      <w:r w:rsidRPr="009C1C82">
        <w:rPr>
          <w:sz w:val="24"/>
          <w:szCs w:val="24"/>
        </w:rPr>
        <w:t>(hvor i eks Tysvær er område som skal brennes):</w:t>
      </w:r>
    </w:p>
    <w:p w14:paraId="69609CC8" w14:textId="4FB704CF" w:rsidR="00381DB9" w:rsidRPr="005D620F" w:rsidRDefault="00381DB9">
      <w:pPr>
        <w:rPr>
          <w:b/>
          <w:bCs/>
          <w:color w:val="FF0000"/>
          <w:sz w:val="24"/>
          <w:szCs w:val="24"/>
        </w:rPr>
      </w:pPr>
      <w:r w:rsidRPr="005D620F">
        <w:rPr>
          <w:color w:val="FF0000"/>
          <w:sz w:val="24"/>
          <w:szCs w:val="24"/>
        </w:rPr>
        <w:t>Eks (slettes).</w:t>
      </w:r>
    </w:p>
    <w:p w14:paraId="1428752C" w14:textId="7318E4AC" w:rsidR="00E53A50" w:rsidRDefault="003A58B4">
      <w:r w:rsidRPr="003A58B4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64753E" wp14:editId="3B4CB221">
                <wp:simplePos x="0" y="0"/>
                <wp:positionH relativeFrom="column">
                  <wp:posOffset>2272029</wp:posOffset>
                </wp:positionH>
                <wp:positionV relativeFrom="paragraph">
                  <wp:posOffset>2855595</wp:posOffset>
                </wp:positionV>
                <wp:extent cx="2695575" cy="781050"/>
                <wp:effectExtent l="38100" t="38100" r="28575" b="19050"/>
                <wp:wrapNone/>
                <wp:docPr id="19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95575" cy="781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4DAD" id="Straight Arrow Connector 9" o:spid="_x0000_s1026" type="#_x0000_t32" style="position:absolute;margin-left:178.9pt;margin-top:224.85pt;width:212.25pt;height:61.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" strokecolor="#4472c4" strokeweight=".5pt">
                <v:stroke endarrow="block" joinstyle="miter"/>
              </v:shape>
            </w:pict>
          </mc:Fallback>
        </mc:AlternateContent>
      </w:r>
      <w:r w:rsidRPr="003A58B4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C651A8" wp14:editId="14088887">
                <wp:simplePos x="0" y="0"/>
                <wp:positionH relativeFrom="column">
                  <wp:posOffset>4967605</wp:posOffset>
                </wp:positionH>
                <wp:positionV relativeFrom="paragraph">
                  <wp:posOffset>3112770</wp:posOffset>
                </wp:positionV>
                <wp:extent cx="1514475" cy="914400"/>
                <wp:effectExtent l="0" t="0" r="28575" b="19050"/>
                <wp:wrapNone/>
                <wp:docPr id="19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FCBA3F" w14:textId="77777777" w:rsidR="003A58B4" w:rsidRPr="003A58B4" w:rsidRDefault="003A58B4" w:rsidP="003A58B4">
                            <w:pPr>
                              <w:rPr>
                                <w:color w:val="00000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58B4">
                              <w:rPr>
                                <w:color w:val="00000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Lokasjon på området som skal brennes.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C651A8" id="Rectangle 8" o:spid="_x0000_s1029" style="position:absolute;margin-left:391.15pt;margin-top:245.1pt;width:119.25pt;height:1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" filled="f" strokecolor="#2f528f" strokeweight="1pt">
                <v:textbox>
                  <w:txbxContent>
                    <w:p w14:paraId="62FCBA3F" w14:textId="77777777" w:rsidR="003A58B4" w:rsidRPr="003A58B4" w:rsidRDefault="003A58B4" w:rsidP="003A58B4">
                      <w:pPr>
                        <w:rPr>
                          <w:color w:val="00000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58B4">
                        <w:rPr>
                          <w:color w:val="00000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Lokasjon på området som skal brennes.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ADC558" wp14:editId="53055DD3">
                <wp:simplePos x="0" y="0"/>
                <wp:positionH relativeFrom="column">
                  <wp:posOffset>2062480</wp:posOffset>
                </wp:positionH>
                <wp:positionV relativeFrom="paragraph">
                  <wp:posOffset>2617470</wp:posOffset>
                </wp:positionV>
                <wp:extent cx="171450" cy="238125"/>
                <wp:effectExtent l="0" t="19050" r="19050" b="47625"/>
                <wp:wrapNone/>
                <wp:docPr id="30" name="Frihåndsform: figu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38125"/>
                        </a:xfrm>
                        <a:custGeom>
                          <a:avLst/>
                          <a:gdLst>
                            <a:gd name="connsiteX0" fmla="*/ 66675 w 915774"/>
                            <a:gd name="connsiteY0" fmla="*/ 0 h 1666875"/>
                            <a:gd name="connsiteX1" fmla="*/ 66675 w 915774"/>
                            <a:gd name="connsiteY1" fmla="*/ 0 h 1666875"/>
                            <a:gd name="connsiteX2" fmla="*/ 152400 w 915774"/>
                            <a:gd name="connsiteY2" fmla="*/ 38100 h 1666875"/>
                            <a:gd name="connsiteX3" fmla="*/ 180975 w 915774"/>
                            <a:gd name="connsiteY3" fmla="*/ 57150 h 1666875"/>
                            <a:gd name="connsiteX4" fmla="*/ 238125 w 915774"/>
                            <a:gd name="connsiteY4" fmla="*/ 76200 h 1666875"/>
                            <a:gd name="connsiteX5" fmla="*/ 285750 w 915774"/>
                            <a:gd name="connsiteY5" fmla="*/ 95250 h 1666875"/>
                            <a:gd name="connsiteX6" fmla="*/ 323850 w 915774"/>
                            <a:gd name="connsiteY6" fmla="*/ 104775 h 1666875"/>
                            <a:gd name="connsiteX7" fmla="*/ 361950 w 915774"/>
                            <a:gd name="connsiteY7" fmla="*/ 123825 h 1666875"/>
                            <a:gd name="connsiteX8" fmla="*/ 438150 w 915774"/>
                            <a:gd name="connsiteY8" fmla="*/ 142875 h 1666875"/>
                            <a:gd name="connsiteX9" fmla="*/ 504825 w 915774"/>
                            <a:gd name="connsiteY9" fmla="*/ 171450 h 1666875"/>
                            <a:gd name="connsiteX10" fmla="*/ 533400 w 915774"/>
                            <a:gd name="connsiteY10" fmla="*/ 190500 h 1666875"/>
                            <a:gd name="connsiteX11" fmla="*/ 561975 w 915774"/>
                            <a:gd name="connsiteY11" fmla="*/ 200025 h 1666875"/>
                            <a:gd name="connsiteX12" fmla="*/ 581025 w 915774"/>
                            <a:gd name="connsiteY12" fmla="*/ 238125 h 1666875"/>
                            <a:gd name="connsiteX13" fmla="*/ 638175 w 915774"/>
                            <a:gd name="connsiteY13" fmla="*/ 276225 h 1666875"/>
                            <a:gd name="connsiteX14" fmla="*/ 647700 w 915774"/>
                            <a:gd name="connsiteY14" fmla="*/ 304800 h 1666875"/>
                            <a:gd name="connsiteX15" fmla="*/ 676275 w 915774"/>
                            <a:gd name="connsiteY15" fmla="*/ 323850 h 1666875"/>
                            <a:gd name="connsiteX16" fmla="*/ 704850 w 915774"/>
                            <a:gd name="connsiteY16" fmla="*/ 352425 h 1666875"/>
                            <a:gd name="connsiteX17" fmla="*/ 762000 w 915774"/>
                            <a:gd name="connsiteY17" fmla="*/ 400050 h 1666875"/>
                            <a:gd name="connsiteX18" fmla="*/ 771525 w 915774"/>
                            <a:gd name="connsiteY18" fmla="*/ 428625 h 1666875"/>
                            <a:gd name="connsiteX19" fmla="*/ 781050 w 915774"/>
                            <a:gd name="connsiteY19" fmla="*/ 466725 h 1666875"/>
                            <a:gd name="connsiteX20" fmla="*/ 828675 w 915774"/>
                            <a:gd name="connsiteY20" fmla="*/ 533400 h 1666875"/>
                            <a:gd name="connsiteX21" fmla="*/ 800100 w 915774"/>
                            <a:gd name="connsiteY21" fmla="*/ 542925 h 1666875"/>
                            <a:gd name="connsiteX22" fmla="*/ 838200 w 915774"/>
                            <a:gd name="connsiteY22" fmla="*/ 695325 h 1666875"/>
                            <a:gd name="connsiteX23" fmla="*/ 847725 w 915774"/>
                            <a:gd name="connsiteY23" fmla="*/ 723900 h 1666875"/>
                            <a:gd name="connsiteX24" fmla="*/ 866775 w 915774"/>
                            <a:gd name="connsiteY24" fmla="*/ 781050 h 1666875"/>
                            <a:gd name="connsiteX25" fmla="*/ 876300 w 915774"/>
                            <a:gd name="connsiteY25" fmla="*/ 809625 h 1666875"/>
                            <a:gd name="connsiteX26" fmla="*/ 885825 w 915774"/>
                            <a:gd name="connsiteY26" fmla="*/ 885825 h 1666875"/>
                            <a:gd name="connsiteX27" fmla="*/ 904875 w 915774"/>
                            <a:gd name="connsiteY27" fmla="*/ 952500 h 1666875"/>
                            <a:gd name="connsiteX28" fmla="*/ 914400 w 915774"/>
                            <a:gd name="connsiteY28" fmla="*/ 1143000 h 1666875"/>
                            <a:gd name="connsiteX29" fmla="*/ 895350 w 915774"/>
                            <a:gd name="connsiteY29" fmla="*/ 1362075 h 1666875"/>
                            <a:gd name="connsiteX30" fmla="*/ 866775 w 915774"/>
                            <a:gd name="connsiteY30" fmla="*/ 1485900 h 1666875"/>
                            <a:gd name="connsiteX31" fmla="*/ 847725 w 915774"/>
                            <a:gd name="connsiteY31" fmla="*/ 1514475 h 1666875"/>
                            <a:gd name="connsiteX32" fmla="*/ 838200 w 915774"/>
                            <a:gd name="connsiteY32" fmla="*/ 1543050 h 1666875"/>
                            <a:gd name="connsiteX33" fmla="*/ 809625 w 915774"/>
                            <a:gd name="connsiteY33" fmla="*/ 1552575 h 1666875"/>
                            <a:gd name="connsiteX34" fmla="*/ 781050 w 915774"/>
                            <a:gd name="connsiteY34" fmla="*/ 1609725 h 1666875"/>
                            <a:gd name="connsiteX35" fmla="*/ 752475 w 915774"/>
                            <a:gd name="connsiteY35" fmla="*/ 1628775 h 1666875"/>
                            <a:gd name="connsiteX36" fmla="*/ 723900 w 915774"/>
                            <a:gd name="connsiteY36" fmla="*/ 1638300 h 1666875"/>
                            <a:gd name="connsiteX37" fmla="*/ 657225 w 915774"/>
                            <a:gd name="connsiteY37" fmla="*/ 1666875 h 1666875"/>
                            <a:gd name="connsiteX38" fmla="*/ 476250 w 915774"/>
                            <a:gd name="connsiteY38" fmla="*/ 1638300 h 1666875"/>
                            <a:gd name="connsiteX39" fmla="*/ 447675 w 915774"/>
                            <a:gd name="connsiteY39" fmla="*/ 1628775 h 1666875"/>
                            <a:gd name="connsiteX40" fmla="*/ 419100 w 915774"/>
                            <a:gd name="connsiteY40" fmla="*/ 1619250 h 1666875"/>
                            <a:gd name="connsiteX41" fmla="*/ 400050 w 915774"/>
                            <a:gd name="connsiteY41" fmla="*/ 1590675 h 1666875"/>
                            <a:gd name="connsiteX42" fmla="*/ 361950 w 915774"/>
                            <a:gd name="connsiteY42" fmla="*/ 1581150 h 1666875"/>
                            <a:gd name="connsiteX43" fmla="*/ 323850 w 915774"/>
                            <a:gd name="connsiteY43" fmla="*/ 1524000 h 1666875"/>
                            <a:gd name="connsiteX44" fmla="*/ 314325 w 915774"/>
                            <a:gd name="connsiteY44" fmla="*/ 1495425 h 1666875"/>
                            <a:gd name="connsiteX45" fmla="*/ 285750 w 915774"/>
                            <a:gd name="connsiteY45" fmla="*/ 1485900 h 1666875"/>
                            <a:gd name="connsiteX46" fmla="*/ 266700 w 915774"/>
                            <a:gd name="connsiteY46" fmla="*/ 1428750 h 1666875"/>
                            <a:gd name="connsiteX47" fmla="*/ 228600 w 915774"/>
                            <a:gd name="connsiteY47" fmla="*/ 1371600 h 1666875"/>
                            <a:gd name="connsiteX48" fmla="*/ 219075 w 915774"/>
                            <a:gd name="connsiteY48" fmla="*/ 1343025 h 1666875"/>
                            <a:gd name="connsiteX49" fmla="*/ 200025 w 915774"/>
                            <a:gd name="connsiteY49" fmla="*/ 1314450 h 1666875"/>
                            <a:gd name="connsiteX50" fmla="*/ 180975 w 915774"/>
                            <a:gd name="connsiteY50" fmla="*/ 1257300 h 1666875"/>
                            <a:gd name="connsiteX51" fmla="*/ 161925 w 915774"/>
                            <a:gd name="connsiteY51" fmla="*/ 1200150 h 1666875"/>
                            <a:gd name="connsiteX52" fmla="*/ 133350 w 915774"/>
                            <a:gd name="connsiteY52" fmla="*/ 1114425 h 1666875"/>
                            <a:gd name="connsiteX53" fmla="*/ 123825 w 915774"/>
                            <a:gd name="connsiteY53" fmla="*/ 1085850 h 1666875"/>
                            <a:gd name="connsiteX54" fmla="*/ 114300 w 915774"/>
                            <a:gd name="connsiteY54" fmla="*/ 1057275 h 1666875"/>
                            <a:gd name="connsiteX55" fmla="*/ 95250 w 915774"/>
                            <a:gd name="connsiteY55" fmla="*/ 923925 h 1666875"/>
                            <a:gd name="connsiteX56" fmla="*/ 76200 w 915774"/>
                            <a:gd name="connsiteY56" fmla="*/ 847725 h 1666875"/>
                            <a:gd name="connsiteX57" fmla="*/ 57150 w 915774"/>
                            <a:gd name="connsiteY57" fmla="*/ 733425 h 1666875"/>
                            <a:gd name="connsiteX58" fmla="*/ 28575 w 915774"/>
                            <a:gd name="connsiteY58" fmla="*/ 676275 h 1666875"/>
                            <a:gd name="connsiteX59" fmla="*/ 19050 w 915774"/>
                            <a:gd name="connsiteY59" fmla="*/ 381000 h 1666875"/>
                            <a:gd name="connsiteX60" fmla="*/ 0 w 915774"/>
                            <a:gd name="connsiteY60" fmla="*/ 304800 h 1666875"/>
                            <a:gd name="connsiteX61" fmla="*/ 9525 w 915774"/>
                            <a:gd name="connsiteY61" fmla="*/ 171450 h 1666875"/>
                            <a:gd name="connsiteX62" fmla="*/ 28575 w 915774"/>
                            <a:gd name="connsiteY62" fmla="*/ 114300 h 1666875"/>
                            <a:gd name="connsiteX63" fmla="*/ 66675 w 915774"/>
                            <a:gd name="connsiteY63" fmla="*/ 0 h 1666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</a:cxnLst>
                          <a:rect l="l" t="t" r="r" b="b"/>
                          <a:pathLst>
                            <a:path w="915774" h="1666875">
                              <a:moveTo>
                                <a:pt x="66675" y="0"/>
                              </a:moveTo>
                              <a:lnTo>
                                <a:pt x="66675" y="0"/>
                              </a:lnTo>
                              <a:cubicBezTo>
                                <a:pt x="95250" y="12700"/>
                                <a:pt x="124431" y="24116"/>
                                <a:pt x="152400" y="38100"/>
                              </a:cubicBezTo>
                              <a:cubicBezTo>
                                <a:pt x="162639" y="43220"/>
                                <a:pt x="170514" y="52501"/>
                                <a:pt x="180975" y="57150"/>
                              </a:cubicBezTo>
                              <a:cubicBezTo>
                                <a:pt x="199325" y="65305"/>
                                <a:pt x="219481" y="68742"/>
                                <a:pt x="238125" y="76200"/>
                              </a:cubicBezTo>
                              <a:cubicBezTo>
                                <a:pt x="254000" y="82550"/>
                                <a:pt x="269530" y="89843"/>
                                <a:pt x="285750" y="95250"/>
                              </a:cubicBezTo>
                              <a:cubicBezTo>
                                <a:pt x="298169" y="99390"/>
                                <a:pt x="311593" y="100178"/>
                                <a:pt x="323850" y="104775"/>
                              </a:cubicBezTo>
                              <a:cubicBezTo>
                                <a:pt x="337145" y="109761"/>
                                <a:pt x="348899" y="118232"/>
                                <a:pt x="361950" y="123825"/>
                              </a:cubicBezTo>
                              <a:cubicBezTo>
                                <a:pt x="387578" y="134808"/>
                                <a:pt x="410197" y="137284"/>
                                <a:pt x="438150" y="142875"/>
                              </a:cubicBezTo>
                              <a:cubicBezTo>
                                <a:pt x="509889" y="190701"/>
                                <a:pt x="418715" y="134546"/>
                                <a:pt x="504825" y="171450"/>
                              </a:cubicBezTo>
                              <a:cubicBezTo>
                                <a:pt x="515347" y="175959"/>
                                <a:pt x="523161" y="185380"/>
                                <a:pt x="533400" y="190500"/>
                              </a:cubicBezTo>
                              <a:cubicBezTo>
                                <a:pt x="542380" y="194990"/>
                                <a:pt x="552450" y="196850"/>
                                <a:pt x="561975" y="200025"/>
                              </a:cubicBezTo>
                              <a:cubicBezTo>
                                <a:pt x="568325" y="212725"/>
                                <a:pt x="570985" y="228085"/>
                                <a:pt x="581025" y="238125"/>
                              </a:cubicBezTo>
                              <a:cubicBezTo>
                                <a:pt x="597214" y="254314"/>
                                <a:pt x="638175" y="276225"/>
                                <a:pt x="638175" y="276225"/>
                              </a:cubicBezTo>
                              <a:cubicBezTo>
                                <a:pt x="641350" y="285750"/>
                                <a:pt x="641428" y="296960"/>
                                <a:pt x="647700" y="304800"/>
                              </a:cubicBezTo>
                              <a:cubicBezTo>
                                <a:pt x="654851" y="313739"/>
                                <a:pt x="667481" y="316521"/>
                                <a:pt x="676275" y="323850"/>
                              </a:cubicBezTo>
                              <a:cubicBezTo>
                                <a:pt x="686623" y="332474"/>
                                <a:pt x="694502" y="343801"/>
                                <a:pt x="704850" y="352425"/>
                              </a:cubicBezTo>
                              <a:cubicBezTo>
                                <a:pt x="784416" y="418730"/>
                                <a:pt x="678518" y="316568"/>
                                <a:pt x="762000" y="400050"/>
                              </a:cubicBezTo>
                              <a:cubicBezTo>
                                <a:pt x="765175" y="409575"/>
                                <a:pt x="768767" y="418971"/>
                                <a:pt x="771525" y="428625"/>
                              </a:cubicBezTo>
                              <a:cubicBezTo>
                                <a:pt x="775121" y="441212"/>
                                <a:pt x="775893" y="454693"/>
                                <a:pt x="781050" y="466725"/>
                              </a:cubicBezTo>
                              <a:cubicBezTo>
                                <a:pt x="785693" y="477558"/>
                                <a:pt x="825422" y="529063"/>
                                <a:pt x="828675" y="533400"/>
                              </a:cubicBezTo>
                              <a:cubicBezTo>
                                <a:pt x="819150" y="536575"/>
                                <a:pt x="801009" y="532926"/>
                                <a:pt x="800100" y="542925"/>
                              </a:cubicBezTo>
                              <a:cubicBezTo>
                                <a:pt x="796816" y="579049"/>
                                <a:pt x="825204" y="656338"/>
                                <a:pt x="838200" y="695325"/>
                              </a:cubicBezTo>
                              <a:lnTo>
                                <a:pt x="847725" y="723900"/>
                              </a:lnTo>
                              <a:lnTo>
                                <a:pt x="866775" y="781050"/>
                              </a:lnTo>
                              <a:lnTo>
                                <a:pt x="876300" y="809625"/>
                              </a:lnTo>
                              <a:cubicBezTo>
                                <a:pt x="879475" y="835025"/>
                                <a:pt x="881617" y="860576"/>
                                <a:pt x="885825" y="885825"/>
                              </a:cubicBezTo>
                              <a:cubicBezTo>
                                <a:pt x="889812" y="909745"/>
                                <a:pt x="897326" y="929852"/>
                                <a:pt x="904875" y="952500"/>
                              </a:cubicBezTo>
                              <a:cubicBezTo>
                                <a:pt x="908050" y="1016000"/>
                                <a:pt x="914400" y="1079421"/>
                                <a:pt x="914400" y="1143000"/>
                              </a:cubicBezTo>
                              <a:cubicBezTo>
                                <a:pt x="914400" y="1313449"/>
                                <a:pt x="923397" y="1277933"/>
                                <a:pt x="895350" y="1362075"/>
                              </a:cubicBezTo>
                              <a:cubicBezTo>
                                <a:pt x="890959" y="1392814"/>
                                <a:pt x="885793" y="1457373"/>
                                <a:pt x="866775" y="1485900"/>
                              </a:cubicBezTo>
                              <a:cubicBezTo>
                                <a:pt x="860425" y="1495425"/>
                                <a:pt x="852845" y="1504236"/>
                                <a:pt x="847725" y="1514475"/>
                              </a:cubicBezTo>
                              <a:cubicBezTo>
                                <a:pt x="843235" y="1523455"/>
                                <a:pt x="845300" y="1535950"/>
                                <a:pt x="838200" y="1543050"/>
                              </a:cubicBezTo>
                              <a:cubicBezTo>
                                <a:pt x="831100" y="1550150"/>
                                <a:pt x="819150" y="1549400"/>
                                <a:pt x="809625" y="1552575"/>
                              </a:cubicBezTo>
                              <a:cubicBezTo>
                                <a:pt x="801878" y="1575816"/>
                                <a:pt x="799514" y="1591261"/>
                                <a:pt x="781050" y="1609725"/>
                              </a:cubicBezTo>
                              <a:cubicBezTo>
                                <a:pt x="772955" y="1617820"/>
                                <a:pt x="762714" y="1623655"/>
                                <a:pt x="752475" y="1628775"/>
                              </a:cubicBezTo>
                              <a:cubicBezTo>
                                <a:pt x="743495" y="1633265"/>
                                <a:pt x="732880" y="1633810"/>
                                <a:pt x="723900" y="1638300"/>
                              </a:cubicBezTo>
                              <a:cubicBezTo>
                                <a:pt x="658121" y="1671189"/>
                                <a:pt x="736519" y="1647051"/>
                                <a:pt x="657225" y="1666875"/>
                              </a:cubicBezTo>
                              <a:cubicBezTo>
                                <a:pt x="513379" y="1655810"/>
                                <a:pt x="572673" y="1670441"/>
                                <a:pt x="476250" y="1638300"/>
                              </a:cubicBezTo>
                              <a:lnTo>
                                <a:pt x="447675" y="1628775"/>
                              </a:lnTo>
                              <a:lnTo>
                                <a:pt x="419100" y="1619250"/>
                              </a:lnTo>
                              <a:cubicBezTo>
                                <a:pt x="412750" y="1609725"/>
                                <a:pt x="409575" y="1597025"/>
                                <a:pt x="400050" y="1590675"/>
                              </a:cubicBezTo>
                              <a:cubicBezTo>
                                <a:pt x="389158" y="1583413"/>
                                <a:pt x="371802" y="1589770"/>
                                <a:pt x="361950" y="1581150"/>
                              </a:cubicBezTo>
                              <a:cubicBezTo>
                                <a:pt x="344720" y="1566073"/>
                                <a:pt x="331090" y="1545720"/>
                                <a:pt x="323850" y="1524000"/>
                              </a:cubicBezTo>
                              <a:cubicBezTo>
                                <a:pt x="320675" y="1514475"/>
                                <a:pt x="321425" y="1502525"/>
                                <a:pt x="314325" y="1495425"/>
                              </a:cubicBezTo>
                              <a:cubicBezTo>
                                <a:pt x="307225" y="1488325"/>
                                <a:pt x="295275" y="1489075"/>
                                <a:pt x="285750" y="1485900"/>
                              </a:cubicBezTo>
                              <a:cubicBezTo>
                                <a:pt x="279400" y="1466850"/>
                                <a:pt x="277839" y="1445458"/>
                                <a:pt x="266700" y="1428750"/>
                              </a:cubicBezTo>
                              <a:lnTo>
                                <a:pt x="228600" y="1371600"/>
                              </a:lnTo>
                              <a:cubicBezTo>
                                <a:pt x="223031" y="1363246"/>
                                <a:pt x="223565" y="1352005"/>
                                <a:pt x="219075" y="1343025"/>
                              </a:cubicBezTo>
                              <a:cubicBezTo>
                                <a:pt x="213955" y="1332786"/>
                                <a:pt x="204674" y="1324911"/>
                                <a:pt x="200025" y="1314450"/>
                              </a:cubicBezTo>
                              <a:cubicBezTo>
                                <a:pt x="191870" y="1296100"/>
                                <a:pt x="187325" y="1276350"/>
                                <a:pt x="180975" y="1257300"/>
                              </a:cubicBezTo>
                              <a:lnTo>
                                <a:pt x="161925" y="1200150"/>
                              </a:lnTo>
                              <a:lnTo>
                                <a:pt x="133350" y="1114425"/>
                              </a:lnTo>
                              <a:lnTo>
                                <a:pt x="123825" y="1085850"/>
                              </a:lnTo>
                              <a:lnTo>
                                <a:pt x="114300" y="1057275"/>
                              </a:lnTo>
                              <a:cubicBezTo>
                                <a:pt x="107950" y="1012825"/>
                                <a:pt x="109449" y="966522"/>
                                <a:pt x="95250" y="923925"/>
                              </a:cubicBezTo>
                              <a:cubicBezTo>
                                <a:pt x="83660" y="889156"/>
                                <a:pt x="82768" y="890417"/>
                                <a:pt x="76200" y="847725"/>
                              </a:cubicBezTo>
                              <a:cubicBezTo>
                                <a:pt x="73344" y="829159"/>
                                <a:pt x="68643" y="760241"/>
                                <a:pt x="57150" y="733425"/>
                              </a:cubicBezTo>
                              <a:cubicBezTo>
                                <a:pt x="1757" y="604174"/>
                                <a:pt x="68711" y="796682"/>
                                <a:pt x="28575" y="676275"/>
                              </a:cubicBezTo>
                              <a:cubicBezTo>
                                <a:pt x="25400" y="577850"/>
                                <a:pt x="26603" y="479186"/>
                                <a:pt x="19050" y="381000"/>
                              </a:cubicBezTo>
                              <a:cubicBezTo>
                                <a:pt x="17042" y="354895"/>
                                <a:pt x="0" y="304800"/>
                                <a:pt x="0" y="304800"/>
                              </a:cubicBezTo>
                              <a:cubicBezTo>
                                <a:pt x="3175" y="260350"/>
                                <a:pt x="2914" y="215520"/>
                                <a:pt x="9525" y="171450"/>
                              </a:cubicBezTo>
                              <a:cubicBezTo>
                                <a:pt x="12504" y="151592"/>
                                <a:pt x="28575" y="134380"/>
                                <a:pt x="28575" y="114300"/>
                              </a:cubicBezTo>
                              <a:lnTo>
                                <a:pt x="66675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DF96" id="Frihåndsform: figur 30" o:spid="_x0000_s1026" style="position:absolute;margin-left:162.4pt;margin-top:206.1pt;width:13.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5774,166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" path="m66675,r,c95250,12700,124431,24116,152400,38100v10239,5120,18114,14401,28575,19050c199325,65305,219481,68742,238125,76200v15875,6350,31405,13643,47625,19050c298169,99390,311593,100178,323850,104775v13295,4986,25049,13457,38100,19050c387578,134808,410197,137284,438150,142875v71739,47826,-19435,-8329,66675,28575c515347,175959,523161,185380,533400,190500v8980,4490,19050,6350,28575,9525c568325,212725,570985,228085,581025,238125v16189,16189,57150,38100,57150,38100c641350,285750,641428,296960,647700,304800v7151,8939,19781,11721,28575,19050c686623,332474,694502,343801,704850,352425v79566,66305,-26332,-35857,57150,47625c765175,409575,768767,418971,771525,428625v3596,12587,4368,26068,9525,38100c785693,477558,825422,529063,828675,533400v-9525,3175,-27666,-474,-28575,9525c796816,579049,825204,656338,838200,695325r9525,28575l866775,781050r9525,28575c879475,835025,881617,860576,885825,885825v3987,23920,11501,44027,19050,66675c908050,1016000,914400,1079421,914400,1143000v,170449,8997,134933,-19050,219075c890959,1392814,885793,1457373,866775,1485900v-6350,9525,-13930,18336,-19050,28575c843235,1523455,845300,1535950,838200,1543050v-7100,7100,-19050,6350,-28575,9525c801878,1575816,799514,1591261,781050,1609725v-8095,8095,-18336,13930,-28575,19050c743495,1633265,732880,1633810,723900,1638300v-65779,32889,12619,8751,-66675,28575c513379,1655810,572673,1670441,476250,1638300r-28575,-9525l419100,1619250v-6350,-9525,-9525,-22225,-19050,-28575c389158,1583413,371802,1589770,361950,1581150v-17230,-15077,-30860,-35430,-38100,-57150c320675,1514475,321425,1502525,314325,1495425v-7100,-7100,-19050,-6350,-28575,-9525c279400,1466850,277839,1445458,266700,1428750r-38100,-57150c223031,1363246,223565,1352005,219075,1343025v-5120,-10239,-14401,-18114,-19050,-28575c191870,1296100,187325,1276350,180975,1257300r-19050,-57150l133350,1114425r-9525,-28575l114300,1057275v-6350,-44450,-4851,-90753,-19050,-133350c83660,889156,82768,890417,76200,847725,73344,829159,68643,760241,57150,733425,1757,604174,68711,796682,28575,676275,25400,577850,26603,479186,19050,381000,17042,354895,,304800,,304800,3175,260350,2914,215520,9525,171450v2979,-19858,19050,-37070,19050,-57150l66675,xe" filled="f" strokecolor="#002060" strokeweight="2pt">
                <v:stroke joinstyle="miter"/>
                <v:path arrowok="t" o:connecttype="custom" o:connectlocs="12483,0;12483,0;28532,5443;33882,8164;44581,10886;53498,13607;60631,14968;67764,17689;82030,20411;94513,24493;99862,27214;105212,28575;108779,34018;119478,39461;121262,43543;126611,46264;131961,50346;142661,57150;144444,61232;146227,66675;155143,76200;149794,77561;156927,99332;158710,103414;162276,111579;164060,115661;165843,126546;169410,136071;171193,163286;167626,194582;162276,212271;158710,216354;156927,220436;151577,221796;146227,229961;140877,232682;135528,234043;123045,238125;89163,234043;83813,232682;78463,231321;74897,227239;67764,225879;60631,217714;58848,213632;53498,212271;49931,204107;42798,195943;41015,191861;37448,187779;33882,179614;30315,171450;24966,159204;23182,155121;21399,151039;17833,131989;14266,121104;10700,104775;5350,96611;3567,54429;0,43543;1783,24493;5350,16329;12483,0" o:connectangles="0,0,0,0,0,0,0,0,0,0,0,0,0,0,0,0,0,0,0,0,0,0,0,0,0,0,0,0,0,0,0,0,0,0,0,0,0,0,0,0,0,0,0,0,0,0,0,0,0,0,0,0,0,0,0,0,0,0,0,0,0,0,0,0"/>
              </v:shape>
            </w:pict>
          </mc:Fallback>
        </mc:AlternateContent>
      </w:r>
      <w:r w:rsidRPr="003A58B4">
        <w:rPr>
          <w:rFonts w:ascii="Calibri" w:eastAsia="Calibri" w:hAnsi="Calibri" w:cs="Times New Roman"/>
          <w:noProof/>
        </w:rPr>
        <w:drawing>
          <wp:inline distT="0" distB="0" distL="0" distR="0" wp14:anchorId="7B0DC994" wp14:editId="7FD0CE95">
            <wp:extent cx="4972050" cy="3600450"/>
            <wp:effectExtent l="0" t="0" r="0" b="0"/>
            <wp:docPr id="29" name="Picture 6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" descr="Et bilde som inneholder kart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C424" w14:textId="77777777" w:rsidR="00E53A50" w:rsidRDefault="00E53A50"/>
    <w:p w14:paraId="468F775A" w14:textId="7E7DF4E9" w:rsidR="00236004" w:rsidRDefault="00236004"/>
    <w:p w14:paraId="03F1B456" w14:textId="17312D35" w:rsidR="009C1C82" w:rsidRDefault="009C1C82">
      <w:pPr>
        <w:rPr>
          <w:b/>
          <w:bCs/>
          <w:sz w:val="32"/>
          <w:szCs w:val="32"/>
        </w:rPr>
      </w:pPr>
      <w:r w:rsidRPr="009C1C82">
        <w:rPr>
          <w:b/>
          <w:bCs/>
          <w:sz w:val="32"/>
          <w:szCs w:val="32"/>
        </w:rPr>
        <w:t>Områdekart</w:t>
      </w:r>
      <w:r>
        <w:rPr>
          <w:b/>
          <w:bCs/>
          <w:sz w:val="32"/>
          <w:szCs w:val="32"/>
        </w:rPr>
        <w:t xml:space="preserve">: </w:t>
      </w:r>
    </w:p>
    <w:p w14:paraId="08E28CAB" w14:textId="00581CBA" w:rsidR="00236004" w:rsidRPr="009C1C82" w:rsidRDefault="009C1C82">
      <w:pPr>
        <w:rPr>
          <w:b/>
          <w:bCs/>
          <w:sz w:val="32"/>
          <w:szCs w:val="32"/>
        </w:rPr>
      </w:pPr>
      <w:r w:rsidRPr="009C1C82">
        <w:rPr>
          <w:sz w:val="24"/>
          <w:szCs w:val="24"/>
        </w:rPr>
        <w:t>(viktige veier</w:t>
      </w:r>
      <w:r w:rsidR="00AA43AB">
        <w:rPr>
          <w:sz w:val="24"/>
          <w:szCs w:val="24"/>
        </w:rPr>
        <w:t>/ hvor lang kommer en brann bil? H</w:t>
      </w:r>
      <w:r w:rsidRPr="009C1C82">
        <w:rPr>
          <w:sz w:val="24"/>
          <w:szCs w:val="24"/>
        </w:rPr>
        <w:t>vor og når har vi brent tidligere og spesielt utsatte bygg/områder)</w:t>
      </w:r>
    </w:p>
    <w:p w14:paraId="1A4B6FCC" w14:textId="77435984" w:rsidR="009C1C82" w:rsidRPr="005D620F" w:rsidRDefault="009C1C82">
      <w:pPr>
        <w:rPr>
          <w:color w:val="FF0000"/>
        </w:rPr>
      </w:pPr>
      <w:r w:rsidRPr="005D620F">
        <w:rPr>
          <w:color w:val="FF0000"/>
        </w:rPr>
        <w:t>EKS (</w:t>
      </w:r>
      <w:r w:rsidR="00381DB9" w:rsidRPr="005D620F">
        <w:rPr>
          <w:color w:val="FF0000"/>
        </w:rPr>
        <w:t>slettes</w:t>
      </w:r>
      <w:r w:rsidRPr="005D620F">
        <w:rPr>
          <w:color w:val="FF0000"/>
        </w:rPr>
        <w:t>).</w:t>
      </w:r>
    </w:p>
    <w:p w14:paraId="0D69029E" w14:textId="7A05CFAE" w:rsidR="009C1C82" w:rsidRDefault="00AA43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FD4058" wp14:editId="33682A23">
                <wp:simplePos x="0" y="0"/>
                <wp:positionH relativeFrom="column">
                  <wp:posOffset>1995805</wp:posOffset>
                </wp:positionH>
                <wp:positionV relativeFrom="paragraph">
                  <wp:posOffset>4667885</wp:posOffset>
                </wp:positionV>
                <wp:extent cx="114300" cy="142875"/>
                <wp:effectExtent l="0" t="0" r="19050" b="28575"/>
                <wp:wrapNone/>
                <wp:docPr id="197" name="Bindepunk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28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729E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Bindepunkt 197" o:spid="_x0000_s1026" type="#_x0000_t120" style="position:absolute;margin-left:157.15pt;margin-top:367.55pt;width:9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" fillcolor="red" strokecolor="red" strokeweight="1pt">
                <v:stroke joinstyle="miter"/>
              </v:shape>
            </w:pict>
          </mc:Fallback>
        </mc:AlternateContent>
      </w:r>
      <w:r w:rsidR="00381DB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1CC055" wp14:editId="24F4ED02">
                <wp:simplePos x="0" y="0"/>
                <wp:positionH relativeFrom="column">
                  <wp:posOffset>3252470</wp:posOffset>
                </wp:positionH>
                <wp:positionV relativeFrom="paragraph">
                  <wp:posOffset>4658360</wp:posOffset>
                </wp:positionV>
                <wp:extent cx="1743075" cy="152400"/>
                <wp:effectExtent l="38100" t="0" r="28575" b="95250"/>
                <wp:wrapNone/>
                <wp:docPr id="31" name="Rett pilkobling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1524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6570E" id="Rett pilkobling 31" o:spid="_x0000_s1026" type="#_x0000_t32" style="position:absolute;margin-left:256.1pt;margin-top:366.8pt;width:137.25pt;height:12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" strokecolor="#0070c0" strokeweight="2pt">
                <v:stroke endarrow="block" joinstyle="miter"/>
              </v:shape>
            </w:pict>
          </mc:Fallback>
        </mc:AlternateContent>
      </w:r>
      <w:r w:rsidR="00381DB9" w:rsidRPr="009C1C8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E1D2BB" wp14:editId="75F53C69">
                <wp:simplePos x="0" y="0"/>
                <wp:positionH relativeFrom="column">
                  <wp:posOffset>1262380</wp:posOffset>
                </wp:positionH>
                <wp:positionV relativeFrom="paragraph">
                  <wp:posOffset>4363084</wp:posOffset>
                </wp:positionV>
                <wp:extent cx="733425" cy="352425"/>
                <wp:effectExtent l="0" t="0" r="47625" b="66675"/>
                <wp:wrapNone/>
                <wp:docPr id="19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35242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C1BC" id="Straight Arrow Connector 23" o:spid="_x0000_s1026" type="#_x0000_t32" style="position:absolute;margin-left:99.4pt;margin-top:343.55pt;width:57.75pt;height:2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" strokecolor="red" strokeweight="1.25pt">
                <v:stroke endarrow="block" joinstyle="miter"/>
              </v:shape>
            </w:pict>
          </mc:Fallback>
        </mc:AlternateContent>
      </w:r>
      <w:r w:rsidR="00381DB9" w:rsidRPr="009C1C8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82EBD8" wp14:editId="29D20B40">
                <wp:simplePos x="0" y="0"/>
                <wp:positionH relativeFrom="margin">
                  <wp:align>left</wp:align>
                </wp:positionH>
                <wp:positionV relativeFrom="paragraph">
                  <wp:posOffset>4086860</wp:posOffset>
                </wp:positionV>
                <wp:extent cx="1266825" cy="381000"/>
                <wp:effectExtent l="0" t="0" r="28575" b="19050"/>
                <wp:wrapNone/>
                <wp:docPr id="194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EE6766" w14:textId="3552B134" w:rsidR="00381DB9" w:rsidRPr="009C1C82" w:rsidRDefault="00381DB9" w:rsidP="00381DB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C1C82">
                              <w:rPr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</w:rPr>
                              <w:t>ppmøtested.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2EBD8" id="Rectangle 19" o:spid="_x0000_s1030" style="position:absolute;margin-left:0;margin-top:321.8pt;width:99.75pt;height:30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" filled="f" strokecolor="#2f528f" strokeweight="1pt">
                <v:textbox>
                  <w:txbxContent>
                    <w:p w14:paraId="07EE6766" w14:textId="3552B134" w:rsidR="00381DB9" w:rsidRPr="009C1C82" w:rsidRDefault="00381DB9" w:rsidP="00381DB9">
                      <w:pPr>
                        <w:jc w:val="center"/>
                        <w:rPr>
                          <w:color w:val="000000"/>
                        </w:rPr>
                      </w:pPr>
                      <w:r w:rsidRPr="009C1C82">
                        <w:rPr>
                          <w:color w:val="000000"/>
                        </w:rPr>
                        <w:t>O</w:t>
                      </w:r>
                      <w:r>
                        <w:rPr>
                          <w:color w:val="000000"/>
                        </w:rPr>
                        <w:t>ppmøtested.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545C" w:rsidRPr="009C1C8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6EB242" wp14:editId="1883ADD9">
                <wp:simplePos x="0" y="0"/>
                <wp:positionH relativeFrom="column">
                  <wp:posOffset>2872104</wp:posOffset>
                </wp:positionH>
                <wp:positionV relativeFrom="paragraph">
                  <wp:posOffset>5239385</wp:posOffset>
                </wp:positionV>
                <wp:extent cx="1800225" cy="581025"/>
                <wp:effectExtent l="38100" t="38100" r="2857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0225" cy="58102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3259C" id="Straight Arrow Connector 23" o:spid="_x0000_s1026" type="#_x0000_t32" style="position:absolute;margin-left:226.15pt;margin-top:412.55pt;width:141.75pt;height:45.7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" strokecolor="#ffc000 [3207]" strokeweight="1.25pt">
                <v:stroke endarrow="block" joinstyle="miter"/>
              </v:shape>
            </w:pict>
          </mc:Fallback>
        </mc:AlternateContent>
      </w:r>
      <w:r w:rsidR="00C6545C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6509A8" wp14:editId="064B55A7">
                <wp:simplePos x="0" y="0"/>
                <wp:positionH relativeFrom="column">
                  <wp:posOffset>2252980</wp:posOffset>
                </wp:positionH>
                <wp:positionV relativeFrom="paragraph">
                  <wp:posOffset>4115435</wp:posOffset>
                </wp:positionV>
                <wp:extent cx="915774" cy="1666875"/>
                <wp:effectExtent l="0" t="19050" r="17780" b="47625"/>
                <wp:wrapNone/>
                <wp:docPr id="21" name="Frihåndsform: figu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774" cy="1666875"/>
                        </a:xfrm>
                        <a:custGeom>
                          <a:avLst/>
                          <a:gdLst>
                            <a:gd name="connsiteX0" fmla="*/ 66675 w 915774"/>
                            <a:gd name="connsiteY0" fmla="*/ 0 h 1666875"/>
                            <a:gd name="connsiteX1" fmla="*/ 66675 w 915774"/>
                            <a:gd name="connsiteY1" fmla="*/ 0 h 1666875"/>
                            <a:gd name="connsiteX2" fmla="*/ 152400 w 915774"/>
                            <a:gd name="connsiteY2" fmla="*/ 38100 h 1666875"/>
                            <a:gd name="connsiteX3" fmla="*/ 180975 w 915774"/>
                            <a:gd name="connsiteY3" fmla="*/ 57150 h 1666875"/>
                            <a:gd name="connsiteX4" fmla="*/ 238125 w 915774"/>
                            <a:gd name="connsiteY4" fmla="*/ 76200 h 1666875"/>
                            <a:gd name="connsiteX5" fmla="*/ 285750 w 915774"/>
                            <a:gd name="connsiteY5" fmla="*/ 95250 h 1666875"/>
                            <a:gd name="connsiteX6" fmla="*/ 323850 w 915774"/>
                            <a:gd name="connsiteY6" fmla="*/ 104775 h 1666875"/>
                            <a:gd name="connsiteX7" fmla="*/ 361950 w 915774"/>
                            <a:gd name="connsiteY7" fmla="*/ 123825 h 1666875"/>
                            <a:gd name="connsiteX8" fmla="*/ 438150 w 915774"/>
                            <a:gd name="connsiteY8" fmla="*/ 142875 h 1666875"/>
                            <a:gd name="connsiteX9" fmla="*/ 504825 w 915774"/>
                            <a:gd name="connsiteY9" fmla="*/ 171450 h 1666875"/>
                            <a:gd name="connsiteX10" fmla="*/ 533400 w 915774"/>
                            <a:gd name="connsiteY10" fmla="*/ 190500 h 1666875"/>
                            <a:gd name="connsiteX11" fmla="*/ 561975 w 915774"/>
                            <a:gd name="connsiteY11" fmla="*/ 200025 h 1666875"/>
                            <a:gd name="connsiteX12" fmla="*/ 581025 w 915774"/>
                            <a:gd name="connsiteY12" fmla="*/ 238125 h 1666875"/>
                            <a:gd name="connsiteX13" fmla="*/ 638175 w 915774"/>
                            <a:gd name="connsiteY13" fmla="*/ 276225 h 1666875"/>
                            <a:gd name="connsiteX14" fmla="*/ 647700 w 915774"/>
                            <a:gd name="connsiteY14" fmla="*/ 304800 h 1666875"/>
                            <a:gd name="connsiteX15" fmla="*/ 676275 w 915774"/>
                            <a:gd name="connsiteY15" fmla="*/ 323850 h 1666875"/>
                            <a:gd name="connsiteX16" fmla="*/ 704850 w 915774"/>
                            <a:gd name="connsiteY16" fmla="*/ 352425 h 1666875"/>
                            <a:gd name="connsiteX17" fmla="*/ 762000 w 915774"/>
                            <a:gd name="connsiteY17" fmla="*/ 400050 h 1666875"/>
                            <a:gd name="connsiteX18" fmla="*/ 771525 w 915774"/>
                            <a:gd name="connsiteY18" fmla="*/ 428625 h 1666875"/>
                            <a:gd name="connsiteX19" fmla="*/ 781050 w 915774"/>
                            <a:gd name="connsiteY19" fmla="*/ 466725 h 1666875"/>
                            <a:gd name="connsiteX20" fmla="*/ 828675 w 915774"/>
                            <a:gd name="connsiteY20" fmla="*/ 533400 h 1666875"/>
                            <a:gd name="connsiteX21" fmla="*/ 800100 w 915774"/>
                            <a:gd name="connsiteY21" fmla="*/ 542925 h 1666875"/>
                            <a:gd name="connsiteX22" fmla="*/ 838200 w 915774"/>
                            <a:gd name="connsiteY22" fmla="*/ 695325 h 1666875"/>
                            <a:gd name="connsiteX23" fmla="*/ 847725 w 915774"/>
                            <a:gd name="connsiteY23" fmla="*/ 723900 h 1666875"/>
                            <a:gd name="connsiteX24" fmla="*/ 866775 w 915774"/>
                            <a:gd name="connsiteY24" fmla="*/ 781050 h 1666875"/>
                            <a:gd name="connsiteX25" fmla="*/ 876300 w 915774"/>
                            <a:gd name="connsiteY25" fmla="*/ 809625 h 1666875"/>
                            <a:gd name="connsiteX26" fmla="*/ 885825 w 915774"/>
                            <a:gd name="connsiteY26" fmla="*/ 885825 h 1666875"/>
                            <a:gd name="connsiteX27" fmla="*/ 904875 w 915774"/>
                            <a:gd name="connsiteY27" fmla="*/ 952500 h 1666875"/>
                            <a:gd name="connsiteX28" fmla="*/ 914400 w 915774"/>
                            <a:gd name="connsiteY28" fmla="*/ 1143000 h 1666875"/>
                            <a:gd name="connsiteX29" fmla="*/ 895350 w 915774"/>
                            <a:gd name="connsiteY29" fmla="*/ 1362075 h 1666875"/>
                            <a:gd name="connsiteX30" fmla="*/ 866775 w 915774"/>
                            <a:gd name="connsiteY30" fmla="*/ 1485900 h 1666875"/>
                            <a:gd name="connsiteX31" fmla="*/ 847725 w 915774"/>
                            <a:gd name="connsiteY31" fmla="*/ 1514475 h 1666875"/>
                            <a:gd name="connsiteX32" fmla="*/ 838200 w 915774"/>
                            <a:gd name="connsiteY32" fmla="*/ 1543050 h 1666875"/>
                            <a:gd name="connsiteX33" fmla="*/ 809625 w 915774"/>
                            <a:gd name="connsiteY33" fmla="*/ 1552575 h 1666875"/>
                            <a:gd name="connsiteX34" fmla="*/ 781050 w 915774"/>
                            <a:gd name="connsiteY34" fmla="*/ 1609725 h 1666875"/>
                            <a:gd name="connsiteX35" fmla="*/ 752475 w 915774"/>
                            <a:gd name="connsiteY35" fmla="*/ 1628775 h 1666875"/>
                            <a:gd name="connsiteX36" fmla="*/ 723900 w 915774"/>
                            <a:gd name="connsiteY36" fmla="*/ 1638300 h 1666875"/>
                            <a:gd name="connsiteX37" fmla="*/ 657225 w 915774"/>
                            <a:gd name="connsiteY37" fmla="*/ 1666875 h 1666875"/>
                            <a:gd name="connsiteX38" fmla="*/ 476250 w 915774"/>
                            <a:gd name="connsiteY38" fmla="*/ 1638300 h 1666875"/>
                            <a:gd name="connsiteX39" fmla="*/ 447675 w 915774"/>
                            <a:gd name="connsiteY39" fmla="*/ 1628775 h 1666875"/>
                            <a:gd name="connsiteX40" fmla="*/ 419100 w 915774"/>
                            <a:gd name="connsiteY40" fmla="*/ 1619250 h 1666875"/>
                            <a:gd name="connsiteX41" fmla="*/ 400050 w 915774"/>
                            <a:gd name="connsiteY41" fmla="*/ 1590675 h 1666875"/>
                            <a:gd name="connsiteX42" fmla="*/ 361950 w 915774"/>
                            <a:gd name="connsiteY42" fmla="*/ 1581150 h 1666875"/>
                            <a:gd name="connsiteX43" fmla="*/ 323850 w 915774"/>
                            <a:gd name="connsiteY43" fmla="*/ 1524000 h 1666875"/>
                            <a:gd name="connsiteX44" fmla="*/ 314325 w 915774"/>
                            <a:gd name="connsiteY44" fmla="*/ 1495425 h 1666875"/>
                            <a:gd name="connsiteX45" fmla="*/ 285750 w 915774"/>
                            <a:gd name="connsiteY45" fmla="*/ 1485900 h 1666875"/>
                            <a:gd name="connsiteX46" fmla="*/ 266700 w 915774"/>
                            <a:gd name="connsiteY46" fmla="*/ 1428750 h 1666875"/>
                            <a:gd name="connsiteX47" fmla="*/ 228600 w 915774"/>
                            <a:gd name="connsiteY47" fmla="*/ 1371600 h 1666875"/>
                            <a:gd name="connsiteX48" fmla="*/ 219075 w 915774"/>
                            <a:gd name="connsiteY48" fmla="*/ 1343025 h 1666875"/>
                            <a:gd name="connsiteX49" fmla="*/ 200025 w 915774"/>
                            <a:gd name="connsiteY49" fmla="*/ 1314450 h 1666875"/>
                            <a:gd name="connsiteX50" fmla="*/ 180975 w 915774"/>
                            <a:gd name="connsiteY50" fmla="*/ 1257300 h 1666875"/>
                            <a:gd name="connsiteX51" fmla="*/ 161925 w 915774"/>
                            <a:gd name="connsiteY51" fmla="*/ 1200150 h 1666875"/>
                            <a:gd name="connsiteX52" fmla="*/ 133350 w 915774"/>
                            <a:gd name="connsiteY52" fmla="*/ 1114425 h 1666875"/>
                            <a:gd name="connsiteX53" fmla="*/ 123825 w 915774"/>
                            <a:gd name="connsiteY53" fmla="*/ 1085850 h 1666875"/>
                            <a:gd name="connsiteX54" fmla="*/ 114300 w 915774"/>
                            <a:gd name="connsiteY54" fmla="*/ 1057275 h 1666875"/>
                            <a:gd name="connsiteX55" fmla="*/ 95250 w 915774"/>
                            <a:gd name="connsiteY55" fmla="*/ 923925 h 1666875"/>
                            <a:gd name="connsiteX56" fmla="*/ 76200 w 915774"/>
                            <a:gd name="connsiteY56" fmla="*/ 847725 h 1666875"/>
                            <a:gd name="connsiteX57" fmla="*/ 57150 w 915774"/>
                            <a:gd name="connsiteY57" fmla="*/ 733425 h 1666875"/>
                            <a:gd name="connsiteX58" fmla="*/ 28575 w 915774"/>
                            <a:gd name="connsiteY58" fmla="*/ 676275 h 1666875"/>
                            <a:gd name="connsiteX59" fmla="*/ 19050 w 915774"/>
                            <a:gd name="connsiteY59" fmla="*/ 381000 h 1666875"/>
                            <a:gd name="connsiteX60" fmla="*/ 0 w 915774"/>
                            <a:gd name="connsiteY60" fmla="*/ 304800 h 1666875"/>
                            <a:gd name="connsiteX61" fmla="*/ 9525 w 915774"/>
                            <a:gd name="connsiteY61" fmla="*/ 171450 h 1666875"/>
                            <a:gd name="connsiteX62" fmla="*/ 28575 w 915774"/>
                            <a:gd name="connsiteY62" fmla="*/ 114300 h 1666875"/>
                            <a:gd name="connsiteX63" fmla="*/ 66675 w 915774"/>
                            <a:gd name="connsiteY63" fmla="*/ 0 h 1666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</a:cxnLst>
                          <a:rect l="l" t="t" r="r" b="b"/>
                          <a:pathLst>
                            <a:path w="915774" h="1666875">
                              <a:moveTo>
                                <a:pt x="66675" y="0"/>
                              </a:moveTo>
                              <a:lnTo>
                                <a:pt x="66675" y="0"/>
                              </a:lnTo>
                              <a:cubicBezTo>
                                <a:pt x="95250" y="12700"/>
                                <a:pt x="124431" y="24116"/>
                                <a:pt x="152400" y="38100"/>
                              </a:cubicBezTo>
                              <a:cubicBezTo>
                                <a:pt x="162639" y="43220"/>
                                <a:pt x="170514" y="52501"/>
                                <a:pt x="180975" y="57150"/>
                              </a:cubicBezTo>
                              <a:cubicBezTo>
                                <a:pt x="199325" y="65305"/>
                                <a:pt x="219481" y="68742"/>
                                <a:pt x="238125" y="76200"/>
                              </a:cubicBezTo>
                              <a:cubicBezTo>
                                <a:pt x="254000" y="82550"/>
                                <a:pt x="269530" y="89843"/>
                                <a:pt x="285750" y="95250"/>
                              </a:cubicBezTo>
                              <a:cubicBezTo>
                                <a:pt x="298169" y="99390"/>
                                <a:pt x="311593" y="100178"/>
                                <a:pt x="323850" y="104775"/>
                              </a:cubicBezTo>
                              <a:cubicBezTo>
                                <a:pt x="337145" y="109761"/>
                                <a:pt x="348899" y="118232"/>
                                <a:pt x="361950" y="123825"/>
                              </a:cubicBezTo>
                              <a:cubicBezTo>
                                <a:pt x="387578" y="134808"/>
                                <a:pt x="410197" y="137284"/>
                                <a:pt x="438150" y="142875"/>
                              </a:cubicBezTo>
                              <a:cubicBezTo>
                                <a:pt x="509889" y="190701"/>
                                <a:pt x="418715" y="134546"/>
                                <a:pt x="504825" y="171450"/>
                              </a:cubicBezTo>
                              <a:cubicBezTo>
                                <a:pt x="515347" y="175959"/>
                                <a:pt x="523161" y="185380"/>
                                <a:pt x="533400" y="190500"/>
                              </a:cubicBezTo>
                              <a:cubicBezTo>
                                <a:pt x="542380" y="194990"/>
                                <a:pt x="552450" y="196850"/>
                                <a:pt x="561975" y="200025"/>
                              </a:cubicBezTo>
                              <a:cubicBezTo>
                                <a:pt x="568325" y="212725"/>
                                <a:pt x="570985" y="228085"/>
                                <a:pt x="581025" y="238125"/>
                              </a:cubicBezTo>
                              <a:cubicBezTo>
                                <a:pt x="597214" y="254314"/>
                                <a:pt x="638175" y="276225"/>
                                <a:pt x="638175" y="276225"/>
                              </a:cubicBezTo>
                              <a:cubicBezTo>
                                <a:pt x="641350" y="285750"/>
                                <a:pt x="641428" y="296960"/>
                                <a:pt x="647700" y="304800"/>
                              </a:cubicBezTo>
                              <a:cubicBezTo>
                                <a:pt x="654851" y="313739"/>
                                <a:pt x="667481" y="316521"/>
                                <a:pt x="676275" y="323850"/>
                              </a:cubicBezTo>
                              <a:cubicBezTo>
                                <a:pt x="686623" y="332474"/>
                                <a:pt x="694502" y="343801"/>
                                <a:pt x="704850" y="352425"/>
                              </a:cubicBezTo>
                              <a:cubicBezTo>
                                <a:pt x="784416" y="418730"/>
                                <a:pt x="678518" y="316568"/>
                                <a:pt x="762000" y="400050"/>
                              </a:cubicBezTo>
                              <a:cubicBezTo>
                                <a:pt x="765175" y="409575"/>
                                <a:pt x="768767" y="418971"/>
                                <a:pt x="771525" y="428625"/>
                              </a:cubicBezTo>
                              <a:cubicBezTo>
                                <a:pt x="775121" y="441212"/>
                                <a:pt x="775893" y="454693"/>
                                <a:pt x="781050" y="466725"/>
                              </a:cubicBezTo>
                              <a:cubicBezTo>
                                <a:pt x="785693" y="477558"/>
                                <a:pt x="825422" y="529063"/>
                                <a:pt x="828675" y="533400"/>
                              </a:cubicBezTo>
                              <a:cubicBezTo>
                                <a:pt x="819150" y="536575"/>
                                <a:pt x="801009" y="532926"/>
                                <a:pt x="800100" y="542925"/>
                              </a:cubicBezTo>
                              <a:cubicBezTo>
                                <a:pt x="796816" y="579049"/>
                                <a:pt x="825204" y="656338"/>
                                <a:pt x="838200" y="695325"/>
                              </a:cubicBezTo>
                              <a:lnTo>
                                <a:pt x="847725" y="723900"/>
                              </a:lnTo>
                              <a:lnTo>
                                <a:pt x="866775" y="781050"/>
                              </a:lnTo>
                              <a:lnTo>
                                <a:pt x="876300" y="809625"/>
                              </a:lnTo>
                              <a:cubicBezTo>
                                <a:pt x="879475" y="835025"/>
                                <a:pt x="881617" y="860576"/>
                                <a:pt x="885825" y="885825"/>
                              </a:cubicBezTo>
                              <a:cubicBezTo>
                                <a:pt x="889812" y="909745"/>
                                <a:pt x="897326" y="929852"/>
                                <a:pt x="904875" y="952500"/>
                              </a:cubicBezTo>
                              <a:cubicBezTo>
                                <a:pt x="908050" y="1016000"/>
                                <a:pt x="914400" y="1079421"/>
                                <a:pt x="914400" y="1143000"/>
                              </a:cubicBezTo>
                              <a:cubicBezTo>
                                <a:pt x="914400" y="1313449"/>
                                <a:pt x="923397" y="1277933"/>
                                <a:pt x="895350" y="1362075"/>
                              </a:cubicBezTo>
                              <a:cubicBezTo>
                                <a:pt x="890959" y="1392814"/>
                                <a:pt x="885793" y="1457373"/>
                                <a:pt x="866775" y="1485900"/>
                              </a:cubicBezTo>
                              <a:cubicBezTo>
                                <a:pt x="860425" y="1495425"/>
                                <a:pt x="852845" y="1504236"/>
                                <a:pt x="847725" y="1514475"/>
                              </a:cubicBezTo>
                              <a:cubicBezTo>
                                <a:pt x="843235" y="1523455"/>
                                <a:pt x="845300" y="1535950"/>
                                <a:pt x="838200" y="1543050"/>
                              </a:cubicBezTo>
                              <a:cubicBezTo>
                                <a:pt x="831100" y="1550150"/>
                                <a:pt x="819150" y="1549400"/>
                                <a:pt x="809625" y="1552575"/>
                              </a:cubicBezTo>
                              <a:cubicBezTo>
                                <a:pt x="801878" y="1575816"/>
                                <a:pt x="799514" y="1591261"/>
                                <a:pt x="781050" y="1609725"/>
                              </a:cubicBezTo>
                              <a:cubicBezTo>
                                <a:pt x="772955" y="1617820"/>
                                <a:pt x="762714" y="1623655"/>
                                <a:pt x="752475" y="1628775"/>
                              </a:cubicBezTo>
                              <a:cubicBezTo>
                                <a:pt x="743495" y="1633265"/>
                                <a:pt x="732880" y="1633810"/>
                                <a:pt x="723900" y="1638300"/>
                              </a:cubicBezTo>
                              <a:cubicBezTo>
                                <a:pt x="658121" y="1671189"/>
                                <a:pt x="736519" y="1647051"/>
                                <a:pt x="657225" y="1666875"/>
                              </a:cubicBezTo>
                              <a:cubicBezTo>
                                <a:pt x="513379" y="1655810"/>
                                <a:pt x="572673" y="1670441"/>
                                <a:pt x="476250" y="1638300"/>
                              </a:cubicBezTo>
                              <a:lnTo>
                                <a:pt x="447675" y="1628775"/>
                              </a:lnTo>
                              <a:lnTo>
                                <a:pt x="419100" y="1619250"/>
                              </a:lnTo>
                              <a:cubicBezTo>
                                <a:pt x="412750" y="1609725"/>
                                <a:pt x="409575" y="1597025"/>
                                <a:pt x="400050" y="1590675"/>
                              </a:cubicBezTo>
                              <a:cubicBezTo>
                                <a:pt x="389158" y="1583413"/>
                                <a:pt x="371802" y="1589770"/>
                                <a:pt x="361950" y="1581150"/>
                              </a:cubicBezTo>
                              <a:cubicBezTo>
                                <a:pt x="344720" y="1566073"/>
                                <a:pt x="331090" y="1545720"/>
                                <a:pt x="323850" y="1524000"/>
                              </a:cubicBezTo>
                              <a:cubicBezTo>
                                <a:pt x="320675" y="1514475"/>
                                <a:pt x="321425" y="1502525"/>
                                <a:pt x="314325" y="1495425"/>
                              </a:cubicBezTo>
                              <a:cubicBezTo>
                                <a:pt x="307225" y="1488325"/>
                                <a:pt x="295275" y="1489075"/>
                                <a:pt x="285750" y="1485900"/>
                              </a:cubicBezTo>
                              <a:cubicBezTo>
                                <a:pt x="279400" y="1466850"/>
                                <a:pt x="277839" y="1445458"/>
                                <a:pt x="266700" y="1428750"/>
                              </a:cubicBezTo>
                              <a:lnTo>
                                <a:pt x="228600" y="1371600"/>
                              </a:lnTo>
                              <a:cubicBezTo>
                                <a:pt x="223031" y="1363246"/>
                                <a:pt x="223565" y="1352005"/>
                                <a:pt x="219075" y="1343025"/>
                              </a:cubicBezTo>
                              <a:cubicBezTo>
                                <a:pt x="213955" y="1332786"/>
                                <a:pt x="204674" y="1324911"/>
                                <a:pt x="200025" y="1314450"/>
                              </a:cubicBezTo>
                              <a:cubicBezTo>
                                <a:pt x="191870" y="1296100"/>
                                <a:pt x="187325" y="1276350"/>
                                <a:pt x="180975" y="1257300"/>
                              </a:cubicBezTo>
                              <a:lnTo>
                                <a:pt x="161925" y="1200150"/>
                              </a:lnTo>
                              <a:lnTo>
                                <a:pt x="133350" y="1114425"/>
                              </a:lnTo>
                              <a:lnTo>
                                <a:pt x="123825" y="1085850"/>
                              </a:lnTo>
                              <a:lnTo>
                                <a:pt x="114300" y="1057275"/>
                              </a:lnTo>
                              <a:cubicBezTo>
                                <a:pt x="107950" y="1012825"/>
                                <a:pt x="109449" y="966522"/>
                                <a:pt x="95250" y="923925"/>
                              </a:cubicBezTo>
                              <a:cubicBezTo>
                                <a:pt x="83660" y="889156"/>
                                <a:pt x="82768" y="890417"/>
                                <a:pt x="76200" y="847725"/>
                              </a:cubicBezTo>
                              <a:cubicBezTo>
                                <a:pt x="73344" y="829159"/>
                                <a:pt x="68643" y="760241"/>
                                <a:pt x="57150" y="733425"/>
                              </a:cubicBezTo>
                              <a:cubicBezTo>
                                <a:pt x="1757" y="604174"/>
                                <a:pt x="68711" y="796682"/>
                                <a:pt x="28575" y="676275"/>
                              </a:cubicBezTo>
                              <a:cubicBezTo>
                                <a:pt x="25400" y="577850"/>
                                <a:pt x="26603" y="479186"/>
                                <a:pt x="19050" y="381000"/>
                              </a:cubicBezTo>
                              <a:cubicBezTo>
                                <a:pt x="17042" y="354895"/>
                                <a:pt x="0" y="304800"/>
                                <a:pt x="0" y="304800"/>
                              </a:cubicBezTo>
                              <a:cubicBezTo>
                                <a:pt x="3175" y="260350"/>
                                <a:pt x="2914" y="215520"/>
                                <a:pt x="9525" y="171450"/>
                              </a:cubicBezTo>
                              <a:cubicBezTo>
                                <a:pt x="12504" y="151592"/>
                                <a:pt x="28575" y="134380"/>
                                <a:pt x="28575" y="114300"/>
                              </a:cubicBezTo>
                              <a:lnTo>
                                <a:pt x="66675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614EE" id="Frihåndsform: figur 21" o:spid="_x0000_s1026" style="position:absolute;margin-left:177.4pt;margin-top:324.05pt;width:72.1pt;height:131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5774,166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" path="m66675,r,c95250,12700,124431,24116,152400,38100v10239,5120,18114,14401,28575,19050c199325,65305,219481,68742,238125,76200v15875,6350,31405,13643,47625,19050c298169,99390,311593,100178,323850,104775v13295,4986,25049,13457,38100,19050c387578,134808,410197,137284,438150,142875v71739,47826,-19435,-8329,66675,28575c515347,175959,523161,185380,533400,190500v8980,4490,19050,6350,28575,9525c568325,212725,570985,228085,581025,238125v16189,16189,57150,38100,57150,38100c641350,285750,641428,296960,647700,304800v7151,8939,19781,11721,28575,19050c686623,332474,694502,343801,704850,352425v79566,66305,-26332,-35857,57150,47625c765175,409575,768767,418971,771525,428625v3596,12587,4368,26068,9525,38100c785693,477558,825422,529063,828675,533400v-9525,3175,-27666,-474,-28575,9525c796816,579049,825204,656338,838200,695325r9525,28575l866775,781050r9525,28575c879475,835025,881617,860576,885825,885825v3987,23920,11501,44027,19050,66675c908050,1016000,914400,1079421,914400,1143000v,170449,8997,134933,-19050,219075c890959,1392814,885793,1457373,866775,1485900v-6350,9525,-13930,18336,-19050,28575c843235,1523455,845300,1535950,838200,1543050v-7100,7100,-19050,6350,-28575,9525c801878,1575816,799514,1591261,781050,1609725v-8095,8095,-18336,13930,-28575,19050c743495,1633265,732880,1633810,723900,1638300v-65779,32889,12619,8751,-66675,28575c513379,1655810,572673,1670441,476250,1638300r-28575,-9525l419100,1619250v-6350,-9525,-9525,-22225,-19050,-28575c389158,1583413,371802,1589770,361950,1581150v-17230,-15077,-30860,-35430,-38100,-57150c320675,1514475,321425,1502525,314325,1495425v-7100,-7100,-19050,-6350,-28575,-9525c279400,1466850,277839,1445458,266700,1428750r-38100,-57150c223031,1363246,223565,1352005,219075,1343025v-5120,-10239,-14401,-18114,-19050,-28575c191870,1296100,187325,1276350,180975,1257300r-19050,-57150l133350,1114425r-9525,-28575l114300,1057275v-6350,-44450,-4851,-90753,-19050,-133350c83660,889156,82768,890417,76200,847725,73344,829159,68643,760241,57150,733425,1757,604174,68711,796682,28575,676275,25400,577850,26603,479186,19050,381000,17042,354895,,304800,,304800,3175,260350,2914,215520,9525,171450v2979,-19858,19050,-37070,19050,-57150l66675,xe" filled="f" strokecolor="#ffc000 [3207]" strokeweight="2pt">
                <v:stroke joinstyle="miter"/>
                <v:path arrowok="t" o:connecttype="custom" o:connectlocs="66675,0;66675,0;152400,38100;180975,57150;238125,76200;285750,95250;323850,104775;361950,123825;438150,142875;504825,171450;533400,190500;561975,200025;581025,238125;638175,276225;647700,304800;676275,323850;704850,352425;762000,400050;771525,428625;781050,466725;828675,533400;800100,542925;838200,695325;847725,723900;866775,781050;876300,809625;885825,885825;904875,952500;914400,1143000;895350,1362075;866775,1485900;847725,1514475;838200,1543050;809625,1552575;781050,1609725;752475,1628775;723900,1638300;657225,1666875;476250,1638300;447675,1628775;419100,1619250;400050,1590675;361950,1581150;323850,1524000;314325,1495425;285750,1485900;266700,1428750;228600,1371600;219075,1343025;200025,1314450;180975,1257300;161925,1200150;133350,1114425;123825,1085850;114300,1057275;95250,923925;76200,847725;57150,733425;28575,676275;19050,381000;0,304800;9525,171450;28575,114300;66675,0" o:connectangles="0,0,0,0,0,0,0,0,0,0,0,0,0,0,0,0,0,0,0,0,0,0,0,0,0,0,0,0,0,0,0,0,0,0,0,0,0,0,0,0,0,0,0,0,0,0,0,0,0,0,0,0,0,0,0,0,0,0,0,0,0,0,0,0"/>
              </v:shape>
            </w:pict>
          </mc:Fallback>
        </mc:AlternateContent>
      </w:r>
      <w:r w:rsidR="009C1C82" w:rsidRPr="009C1C8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1A2838" wp14:editId="2882DCE7">
                <wp:simplePos x="0" y="0"/>
                <wp:positionH relativeFrom="column">
                  <wp:posOffset>4672330</wp:posOffset>
                </wp:positionH>
                <wp:positionV relativeFrom="paragraph">
                  <wp:posOffset>5353685</wp:posOffset>
                </wp:positionV>
                <wp:extent cx="1266825" cy="914400"/>
                <wp:effectExtent l="0" t="0" r="28575" b="19050"/>
                <wp:wrapNone/>
                <wp:docPr id="20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FE01D5" w14:textId="77777777" w:rsidR="009C1C82" w:rsidRPr="009C1C82" w:rsidRDefault="009C1C82" w:rsidP="009C1C82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C1C82">
                              <w:rPr>
                                <w:color w:val="000000"/>
                              </w:rPr>
                              <w:t>Område som er brent tidligere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1A2838" id="_x0000_s1031" style="position:absolute;margin-left:367.9pt;margin-top:421.55pt;width:99.75pt;height:1in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" filled="f" strokecolor="#2f528f" strokeweight="1pt">
                <v:textbox>
                  <w:txbxContent>
                    <w:p w14:paraId="0CFE01D5" w14:textId="77777777" w:rsidR="009C1C82" w:rsidRPr="009C1C82" w:rsidRDefault="009C1C82" w:rsidP="009C1C82">
                      <w:pPr>
                        <w:jc w:val="center"/>
                        <w:rPr>
                          <w:color w:val="000000"/>
                        </w:rPr>
                      </w:pPr>
                      <w:r w:rsidRPr="009C1C82">
                        <w:rPr>
                          <w:color w:val="000000"/>
                        </w:rPr>
                        <w:t>Område som er brent tidligere</w:t>
                      </w:r>
                    </w:p>
                  </w:txbxContent>
                </v:textbox>
              </v:rect>
            </w:pict>
          </mc:Fallback>
        </mc:AlternateContent>
      </w:r>
      <w:r w:rsidR="009C1C82" w:rsidRPr="009C1C8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5FA812" wp14:editId="663CC5B6">
                <wp:simplePos x="0" y="0"/>
                <wp:positionH relativeFrom="column">
                  <wp:posOffset>2862579</wp:posOffset>
                </wp:positionH>
                <wp:positionV relativeFrom="paragraph">
                  <wp:posOffset>1429385</wp:posOffset>
                </wp:positionV>
                <wp:extent cx="2114550" cy="85725"/>
                <wp:effectExtent l="38100" t="0" r="19050" b="85725"/>
                <wp:wrapNone/>
                <wp:docPr id="18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8572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20D40" id="Straight Arrow Connector 23" o:spid="_x0000_s1026" type="#_x0000_t32" style="position:absolute;margin-left:225.4pt;margin-top:112.55pt;width:166.5pt;height:6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" strokecolor="black [3213]" strokeweight="1.25pt">
                <v:stroke endarrow="block" joinstyle="miter"/>
              </v:shape>
            </w:pict>
          </mc:Fallback>
        </mc:AlternateContent>
      </w:r>
      <w:r w:rsidR="009C1C82" w:rsidRPr="009C1C8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9EB1AC" wp14:editId="4479BAC6">
                <wp:simplePos x="0" y="0"/>
                <wp:positionH relativeFrom="column">
                  <wp:posOffset>3319780</wp:posOffset>
                </wp:positionH>
                <wp:positionV relativeFrom="paragraph">
                  <wp:posOffset>3734435</wp:posOffset>
                </wp:positionV>
                <wp:extent cx="1485900" cy="45719"/>
                <wp:effectExtent l="19050" t="76200" r="19050" b="50165"/>
                <wp:wrapNone/>
                <wp:docPr id="17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0941" id="Straight Arrow Connector 23" o:spid="_x0000_s1026" type="#_x0000_t32" style="position:absolute;margin-left:261.4pt;margin-top:294.05pt;width:117pt;height:3.6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" strokecolor="black [3213]" strokeweight="1.5pt">
                <v:stroke endarrow="block" joinstyle="miter"/>
              </v:shape>
            </w:pict>
          </mc:Fallback>
        </mc:AlternateContent>
      </w:r>
      <w:r w:rsidR="009C1C82" w:rsidRPr="009C1C8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DEE75F" wp14:editId="35B836EB">
                <wp:simplePos x="0" y="0"/>
                <wp:positionH relativeFrom="column">
                  <wp:posOffset>4786630</wp:posOffset>
                </wp:positionH>
                <wp:positionV relativeFrom="paragraph">
                  <wp:posOffset>3534410</wp:posOffset>
                </wp:positionV>
                <wp:extent cx="914400" cy="485775"/>
                <wp:effectExtent l="0" t="0" r="19050" b="28575"/>
                <wp:wrapNone/>
                <wp:docPr id="19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5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D2B1F8" w14:textId="77777777" w:rsidR="009C1C82" w:rsidRPr="009C1C82" w:rsidRDefault="009C1C82" w:rsidP="009C1C82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C1C82">
                              <w:rPr>
                                <w:color w:val="000000"/>
                              </w:rPr>
                              <w:t>Skytebane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EE75F" id="Rectangle 15" o:spid="_x0000_s1032" style="position:absolute;margin-left:376.9pt;margin-top:278.3pt;width:1in;height:38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" filled="f" strokecolor="#2f528f" strokeweight="1pt">
                <v:textbox>
                  <w:txbxContent>
                    <w:p w14:paraId="3BD2B1F8" w14:textId="77777777" w:rsidR="009C1C82" w:rsidRPr="009C1C82" w:rsidRDefault="009C1C82" w:rsidP="009C1C82">
                      <w:pPr>
                        <w:jc w:val="center"/>
                        <w:rPr>
                          <w:color w:val="000000"/>
                        </w:rPr>
                      </w:pPr>
                      <w:r w:rsidRPr="009C1C82">
                        <w:rPr>
                          <w:color w:val="000000"/>
                        </w:rPr>
                        <w:t>Skytebane</w:t>
                      </w:r>
                    </w:p>
                  </w:txbxContent>
                </v:textbox>
              </v:rect>
            </w:pict>
          </mc:Fallback>
        </mc:AlternateContent>
      </w:r>
      <w:r w:rsidR="009C1C82" w:rsidRPr="009C1C8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F47966" wp14:editId="7012C9E7">
                <wp:simplePos x="0" y="0"/>
                <wp:positionH relativeFrom="column">
                  <wp:posOffset>2929255</wp:posOffset>
                </wp:positionH>
                <wp:positionV relativeFrom="paragraph">
                  <wp:posOffset>3496310</wp:posOffset>
                </wp:positionV>
                <wp:extent cx="428625" cy="333375"/>
                <wp:effectExtent l="19050" t="19050" r="28575" b="4762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33375"/>
                        </a:xfrm>
                        <a:custGeom>
                          <a:avLst/>
                          <a:gdLst>
                            <a:gd name="connsiteX0" fmla="*/ 428625 w 428625"/>
                            <a:gd name="connsiteY0" fmla="*/ 133350 h 333375"/>
                            <a:gd name="connsiteX1" fmla="*/ 390525 w 428625"/>
                            <a:gd name="connsiteY1" fmla="*/ 76200 h 333375"/>
                            <a:gd name="connsiteX2" fmla="*/ 371475 w 428625"/>
                            <a:gd name="connsiteY2" fmla="*/ 28575 h 333375"/>
                            <a:gd name="connsiteX3" fmla="*/ 314325 w 428625"/>
                            <a:gd name="connsiteY3" fmla="*/ 0 h 333375"/>
                            <a:gd name="connsiteX4" fmla="*/ 161925 w 428625"/>
                            <a:gd name="connsiteY4" fmla="*/ 9525 h 333375"/>
                            <a:gd name="connsiteX5" fmla="*/ 104775 w 428625"/>
                            <a:gd name="connsiteY5" fmla="*/ 19050 h 333375"/>
                            <a:gd name="connsiteX6" fmla="*/ 47625 w 428625"/>
                            <a:gd name="connsiteY6" fmla="*/ 38100 h 333375"/>
                            <a:gd name="connsiteX7" fmla="*/ 19050 w 428625"/>
                            <a:gd name="connsiteY7" fmla="*/ 66675 h 333375"/>
                            <a:gd name="connsiteX8" fmla="*/ 0 w 428625"/>
                            <a:gd name="connsiteY8" fmla="*/ 161925 h 333375"/>
                            <a:gd name="connsiteX9" fmla="*/ 9525 w 428625"/>
                            <a:gd name="connsiteY9" fmla="*/ 257175 h 333375"/>
                            <a:gd name="connsiteX10" fmla="*/ 66675 w 428625"/>
                            <a:gd name="connsiteY10" fmla="*/ 295275 h 333375"/>
                            <a:gd name="connsiteX11" fmla="*/ 95250 w 428625"/>
                            <a:gd name="connsiteY11" fmla="*/ 314325 h 333375"/>
                            <a:gd name="connsiteX12" fmla="*/ 161925 w 428625"/>
                            <a:gd name="connsiteY12" fmla="*/ 333375 h 333375"/>
                            <a:gd name="connsiteX13" fmla="*/ 266700 w 428625"/>
                            <a:gd name="connsiteY13" fmla="*/ 323850 h 333375"/>
                            <a:gd name="connsiteX14" fmla="*/ 295275 w 428625"/>
                            <a:gd name="connsiteY14" fmla="*/ 304800 h 333375"/>
                            <a:gd name="connsiteX15" fmla="*/ 352425 w 428625"/>
                            <a:gd name="connsiteY15" fmla="*/ 285750 h 333375"/>
                            <a:gd name="connsiteX16" fmla="*/ 381000 w 428625"/>
                            <a:gd name="connsiteY16" fmla="*/ 257175 h 333375"/>
                            <a:gd name="connsiteX17" fmla="*/ 400050 w 428625"/>
                            <a:gd name="connsiteY17" fmla="*/ 200025 h 333375"/>
                            <a:gd name="connsiteX18" fmla="*/ 419100 w 428625"/>
                            <a:gd name="connsiteY18" fmla="*/ 171450 h 333375"/>
                            <a:gd name="connsiteX19" fmla="*/ 428625 w 428625"/>
                            <a:gd name="connsiteY19" fmla="*/ 133350 h 333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28625" h="333375">
                              <a:moveTo>
                                <a:pt x="428625" y="133350"/>
                              </a:moveTo>
                              <a:cubicBezTo>
                                <a:pt x="415925" y="114300"/>
                                <a:pt x="401488" y="96300"/>
                                <a:pt x="390525" y="76200"/>
                              </a:cubicBezTo>
                              <a:cubicBezTo>
                                <a:pt x="382338" y="61190"/>
                                <a:pt x="381413" y="42488"/>
                                <a:pt x="371475" y="28575"/>
                              </a:cubicBezTo>
                              <a:cubicBezTo>
                                <a:pt x="359935" y="12419"/>
                                <a:pt x="331493" y="5723"/>
                                <a:pt x="314325" y="0"/>
                              </a:cubicBezTo>
                              <a:cubicBezTo>
                                <a:pt x="263525" y="3175"/>
                                <a:pt x="212615" y="4917"/>
                                <a:pt x="161925" y="9525"/>
                              </a:cubicBezTo>
                              <a:cubicBezTo>
                                <a:pt x="142692" y="11273"/>
                                <a:pt x="123511" y="14366"/>
                                <a:pt x="104775" y="19050"/>
                              </a:cubicBezTo>
                              <a:cubicBezTo>
                                <a:pt x="85294" y="23920"/>
                                <a:pt x="47625" y="38100"/>
                                <a:pt x="47625" y="38100"/>
                              </a:cubicBezTo>
                              <a:cubicBezTo>
                                <a:pt x="38100" y="47625"/>
                                <a:pt x="25733" y="54979"/>
                                <a:pt x="19050" y="66675"/>
                              </a:cubicBezTo>
                              <a:cubicBezTo>
                                <a:pt x="12363" y="78377"/>
                                <a:pt x="579" y="158449"/>
                                <a:pt x="0" y="161925"/>
                              </a:cubicBezTo>
                              <a:cubicBezTo>
                                <a:pt x="3175" y="193675"/>
                                <a:pt x="141" y="226678"/>
                                <a:pt x="9525" y="257175"/>
                              </a:cubicBezTo>
                              <a:cubicBezTo>
                                <a:pt x="19374" y="289184"/>
                                <a:pt x="44570" y="284223"/>
                                <a:pt x="66675" y="295275"/>
                              </a:cubicBezTo>
                              <a:cubicBezTo>
                                <a:pt x="76914" y="300395"/>
                                <a:pt x="85011" y="309205"/>
                                <a:pt x="95250" y="314325"/>
                              </a:cubicBezTo>
                              <a:cubicBezTo>
                                <a:pt x="108915" y="321157"/>
                                <a:pt x="149718" y="330323"/>
                                <a:pt x="161925" y="333375"/>
                              </a:cubicBezTo>
                              <a:cubicBezTo>
                                <a:pt x="196850" y="330200"/>
                                <a:pt x="232409" y="331198"/>
                                <a:pt x="266700" y="323850"/>
                              </a:cubicBezTo>
                              <a:cubicBezTo>
                                <a:pt x="277894" y="321451"/>
                                <a:pt x="284814" y="309449"/>
                                <a:pt x="295275" y="304800"/>
                              </a:cubicBezTo>
                              <a:cubicBezTo>
                                <a:pt x="313625" y="296645"/>
                                <a:pt x="352425" y="285750"/>
                                <a:pt x="352425" y="285750"/>
                              </a:cubicBezTo>
                              <a:cubicBezTo>
                                <a:pt x="361950" y="276225"/>
                                <a:pt x="374458" y="268950"/>
                                <a:pt x="381000" y="257175"/>
                              </a:cubicBezTo>
                              <a:cubicBezTo>
                                <a:pt x="390752" y="239622"/>
                                <a:pt x="388911" y="216733"/>
                                <a:pt x="400050" y="200025"/>
                              </a:cubicBezTo>
                              <a:lnTo>
                                <a:pt x="419100" y="171450"/>
                              </a:lnTo>
                              <a:lnTo>
                                <a:pt x="428625" y="1333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E6746" id="Freeform: Shape 14" o:spid="_x0000_s1026" style="position:absolute;margin-left:230.65pt;margin-top:275.3pt;width:33.75pt;height:2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" path="m428625,133350c415925,114300,401488,96300,390525,76200,382338,61190,381413,42488,371475,28575,359935,12419,331493,5723,314325,,263525,3175,212615,4917,161925,9525v-19233,1748,-38414,4841,-57150,9525c85294,23920,47625,38100,47625,38100,38100,47625,25733,54979,19050,66675,12363,78377,579,158449,,161925v3175,31750,141,64753,9525,95250c19374,289184,44570,284223,66675,295275v10239,5120,18336,13930,28575,19050c108915,321157,149718,330323,161925,333375v34925,-3175,70484,-2177,104775,-9525c277894,321451,284814,309449,295275,304800v18350,-8155,57150,-19050,57150,-19050c361950,276225,374458,268950,381000,257175v9752,-17553,7911,-40442,19050,-57150l419100,171450r9525,-38100xe" filled="f" strokecolor="#002060" strokeweight="1pt">
                <v:stroke joinstyle="miter"/>
                <v:path arrowok="t" o:connecttype="custom" o:connectlocs="428625,133350;390525,76200;371475,28575;314325,0;161925,9525;104775,19050;47625,38100;19050,66675;0,161925;9525,257175;66675,295275;95250,314325;161925,333375;266700,323850;295275,304800;352425,285750;381000,257175;400050,200025;419100,171450;428625,133350" o:connectangles="0,0,0,0,0,0,0,0,0,0,0,0,0,0,0,0,0,0,0,0"/>
              </v:shape>
            </w:pict>
          </mc:Fallback>
        </mc:AlternateContent>
      </w:r>
      <w:r w:rsidR="009C1C82" w:rsidRPr="009C1C8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3FBDBB" wp14:editId="338156B3">
                <wp:simplePos x="0" y="0"/>
                <wp:positionH relativeFrom="margin">
                  <wp:align>right</wp:align>
                </wp:positionH>
                <wp:positionV relativeFrom="paragraph">
                  <wp:posOffset>1162685</wp:posOffset>
                </wp:positionV>
                <wp:extent cx="781050" cy="4572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F12E36" w14:textId="77777777" w:rsidR="009C1C82" w:rsidRPr="009C1C82" w:rsidRDefault="009C1C82" w:rsidP="009C1C82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C1C82">
                              <w:rPr>
                                <w:color w:val="000000"/>
                              </w:rPr>
                              <w:t>Burma vegen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FBDBB" id="Rectangle 22" o:spid="_x0000_s1033" style="position:absolute;margin-left:10.3pt;margin-top:91.55pt;width:61.5pt;height:36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" filled="f" strokecolor="#2f528f" strokeweight="1pt">
                <v:textbox>
                  <w:txbxContent>
                    <w:p w14:paraId="5FF12E36" w14:textId="77777777" w:rsidR="009C1C82" w:rsidRPr="009C1C82" w:rsidRDefault="009C1C82" w:rsidP="009C1C82">
                      <w:pPr>
                        <w:jc w:val="center"/>
                        <w:rPr>
                          <w:color w:val="000000"/>
                        </w:rPr>
                      </w:pPr>
                      <w:r w:rsidRPr="009C1C82">
                        <w:rPr>
                          <w:color w:val="000000"/>
                        </w:rPr>
                        <w:t>Burma vegen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1C82" w:rsidRPr="009C1C82">
        <w:rPr>
          <w:rFonts w:ascii="Calibri" w:eastAsia="Calibri" w:hAnsi="Calibri" w:cs="Times New Roman"/>
          <w:noProof/>
        </w:rPr>
        <w:drawing>
          <wp:inline distT="0" distB="0" distL="0" distR="0" wp14:anchorId="2FFAF661" wp14:editId="09C9146C">
            <wp:extent cx="5760720" cy="7020560"/>
            <wp:effectExtent l="38100" t="38100" r="30480" b="46990"/>
            <wp:docPr id="16" name="Picture 10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0" descr="Et bilde som inneholder kart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056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7D728F6" w14:textId="444B5396" w:rsidR="009C1C82" w:rsidRDefault="009C1C82"/>
    <w:p w14:paraId="18D282C0" w14:textId="03154177" w:rsidR="009C1C82" w:rsidRDefault="00381DB9">
      <w:pPr>
        <w:rPr>
          <w:b/>
          <w:bCs/>
          <w:sz w:val="32"/>
          <w:szCs w:val="32"/>
        </w:rPr>
      </w:pPr>
      <w:r w:rsidRPr="00381DB9">
        <w:rPr>
          <w:b/>
          <w:bCs/>
          <w:sz w:val="32"/>
          <w:szCs w:val="32"/>
        </w:rPr>
        <w:t>Kart med koordinater</w:t>
      </w:r>
      <w:r>
        <w:rPr>
          <w:b/>
          <w:bCs/>
          <w:sz w:val="32"/>
          <w:szCs w:val="32"/>
        </w:rPr>
        <w:t>:</w:t>
      </w:r>
    </w:p>
    <w:p w14:paraId="617D1FDC" w14:textId="17161203" w:rsidR="00381DB9" w:rsidRPr="005D620F" w:rsidRDefault="00381DB9">
      <w:pPr>
        <w:rPr>
          <w:color w:val="FF0000"/>
          <w:sz w:val="24"/>
          <w:szCs w:val="24"/>
        </w:rPr>
      </w:pPr>
      <w:r w:rsidRPr="005D620F">
        <w:rPr>
          <w:color w:val="FF0000"/>
          <w:sz w:val="24"/>
          <w:szCs w:val="24"/>
        </w:rPr>
        <w:t>Eks (slettes).</w:t>
      </w:r>
    </w:p>
    <w:p w14:paraId="0ACB16CB" w14:textId="56E53184" w:rsidR="009C1C82" w:rsidRDefault="009C1C82"/>
    <w:tbl>
      <w:tblPr>
        <w:tblStyle w:val="Tabellrutenett1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3A58B4" w:rsidRPr="00F63794" w14:paraId="07C1DAE9" w14:textId="77777777" w:rsidTr="00951628">
        <w:trPr>
          <w:trHeight w:val="907"/>
          <w:jc w:val="center"/>
        </w:trPr>
        <w:tc>
          <w:tcPr>
            <w:tcW w:w="906" w:type="dxa"/>
          </w:tcPr>
          <w:p w14:paraId="526C692C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240B9FD1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906" w:type="dxa"/>
          </w:tcPr>
          <w:p w14:paraId="6CFEDECD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906" w:type="dxa"/>
          </w:tcPr>
          <w:p w14:paraId="08B6626D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906" w:type="dxa"/>
          </w:tcPr>
          <w:p w14:paraId="57EA9E21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906" w:type="dxa"/>
          </w:tcPr>
          <w:p w14:paraId="5EC12A1C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906" w:type="dxa"/>
          </w:tcPr>
          <w:p w14:paraId="33795102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F</w:t>
            </w:r>
          </w:p>
        </w:tc>
        <w:tc>
          <w:tcPr>
            <w:tcW w:w="906" w:type="dxa"/>
          </w:tcPr>
          <w:p w14:paraId="50259597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G</w:t>
            </w:r>
          </w:p>
        </w:tc>
        <w:tc>
          <w:tcPr>
            <w:tcW w:w="907" w:type="dxa"/>
          </w:tcPr>
          <w:p w14:paraId="4CE88FDB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H</w:t>
            </w:r>
          </w:p>
        </w:tc>
        <w:tc>
          <w:tcPr>
            <w:tcW w:w="907" w:type="dxa"/>
          </w:tcPr>
          <w:p w14:paraId="10E3A1C6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I</w:t>
            </w:r>
          </w:p>
        </w:tc>
      </w:tr>
      <w:tr w:rsidR="003A58B4" w:rsidRPr="00F63794" w14:paraId="6A82E937" w14:textId="77777777" w:rsidTr="00951628">
        <w:trPr>
          <w:trHeight w:val="907"/>
          <w:jc w:val="center"/>
        </w:trPr>
        <w:tc>
          <w:tcPr>
            <w:tcW w:w="906" w:type="dxa"/>
          </w:tcPr>
          <w:p w14:paraId="32F7D60A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906" w:type="dxa"/>
          </w:tcPr>
          <w:p w14:paraId="68DB1CB7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38E98594" w14:textId="0B16FEA2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71B64439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78642727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353F0B77" w14:textId="0E30CEF1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4EA7974A" w14:textId="2B81E146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0E63E188" w14:textId="2CBED77C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28CFC43F" w14:textId="647907DC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45A87450" w14:textId="2ECF4104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</w:tr>
      <w:tr w:rsidR="003A58B4" w:rsidRPr="00F63794" w14:paraId="4FB5D4DD" w14:textId="77777777" w:rsidTr="00951628">
        <w:trPr>
          <w:trHeight w:val="907"/>
          <w:jc w:val="center"/>
        </w:trPr>
        <w:tc>
          <w:tcPr>
            <w:tcW w:w="906" w:type="dxa"/>
          </w:tcPr>
          <w:p w14:paraId="3B39E01D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906" w:type="dxa"/>
          </w:tcPr>
          <w:p w14:paraId="3657790D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54CBAA42" w14:textId="0D76157B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9C1C82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11488" behindDoc="1" locked="0" layoutInCell="1" allowOverlap="1" wp14:anchorId="3E3A8830" wp14:editId="03C5610A">
                  <wp:simplePos x="0" y="0"/>
                  <wp:positionH relativeFrom="column">
                    <wp:posOffset>-626745</wp:posOffset>
                  </wp:positionH>
                  <wp:positionV relativeFrom="paragraph">
                    <wp:posOffset>-547370</wp:posOffset>
                  </wp:positionV>
                  <wp:extent cx="5123998" cy="5743575"/>
                  <wp:effectExtent l="38100" t="38100" r="38735" b="28575"/>
                  <wp:wrapNone/>
                  <wp:docPr id="28" name="Picture 10" descr="Et bilde som inneholder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0" descr="Et bilde som inneholder kart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042" cy="575595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6" w:type="dxa"/>
          </w:tcPr>
          <w:p w14:paraId="244F8B35" w14:textId="4533D3EE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1A9C32F1" w14:textId="6285C0FE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755B1459" w14:textId="7BCE0B78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4228A181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2BC89F6A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4A987F46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57576B22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</w:tr>
      <w:tr w:rsidR="003A58B4" w:rsidRPr="00F63794" w14:paraId="35AF564B" w14:textId="77777777" w:rsidTr="00951628">
        <w:trPr>
          <w:trHeight w:val="907"/>
          <w:jc w:val="center"/>
        </w:trPr>
        <w:tc>
          <w:tcPr>
            <w:tcW w:w="906" w:type="dxa"/>
          </w:tcPr>
          <w:p w14:paraId="0DB3F024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906" w:type="dxa"/>
          </w:tcPr>
          <w:p w14:paraId="4B103DFD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4926F37E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765807C8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2A2F69C9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77FA0DAC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4EEB6E87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38FC1260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3959C4D7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43E14F63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</w:tr>
      <w:tr w:rsidR="003A58B4" w:rsidRPr="00F63794" w14:paraId="02AEB925" w14:textId="77777777" w:rsidTr="00951628">
        <w:trPr>
          <w:trHeight w:val="907"/>
          <w:jc w:val="center"/>
        </w:trPr>
        <w:tc>
          <w:tcPr>
            <w:tcW w:w="906" w:type="dxa"/>
          </w:tcPr>
          <w:p w14:paraId="228E401B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906" w:type="dxa"/>
          </w:tcPr>
          <w:p w14:paraId="463E22E0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58CCC7C3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43185C41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18981058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1CB7B492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4E970C25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13B9CFBF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5A637FDE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362D4B4E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</w:tr>
      <w:tr w:rsidR="003A58B4" w:rsidRPr="00F63794" w14:paraId="45620A52" w14:textId="77777777" w:rsidTr="00951628">
        <w:trPr>
          <w:trHeight w:val="907"/>
          <w:jc w:val="center"/>
        </w:trPr>
        <w:tc>
          <w:tcPr>
            <w:tcW w:w="906" w:type="dxa"/>
          </w:tcPr>
          <w:p w14:paraId="040170B3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906" w:type="dxa"/>
          </w:tcPr>
          <w:p w14:paraId="464D359B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1B0E5D15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1115BAC2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09AA6CF0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6A21D919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2F9290D7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24CB4C24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2634D839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5457BFB3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</w:tr>
      <w:tr w:rsidR="003A58B4" w:rsidRPr="00F63794" w14:paraId="6B092660" w14:textId="77777777" w:rsidTr="00951628">
        <w:trPr>
          <w:trHeight w:val="907"/>
          <w:jc w:val="center"/>
        </w:trPr>
        <w:tc>
          <w:tcPr>
            <w:tcW w:w="906" w:type="dxa"/>
          </w:tcPr>
          <w:p w14:paraId="5D32D2E4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906" w:type="dxa"/>
          </w:tcPr>
          <w:p w14:paraId="01D14C46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5567CBEE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0A0753A4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56206D74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3513E1CB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56C9FCBD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1DF1D041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60CF0F2D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028608B8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</w:tr>
      <w:tr w:rsidR="003A58B4" w:rsidRPr="00F63794" w14:paraId="13C772A4" w14:textId="77777777" w:rsidTr="00951628">
        <w:trPr>
          <w:trHeight w:val="907"/>
          <w:jc w:val="center"/>
        </w:trPr>
        <w:tc>
          <w:tcPr>
            <w:tcW w:w="906" w:type="dxa"/>
          </w:tcPr>
          <w:p w14:paraId="59121F2C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906" w:type="dxa"/>
          </w:tcPr>
          <w:p w14:paraId="2742B3ED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44FD55E0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45D456DB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7E14D949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00E0BB89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48872D8B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04EAFEE0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464079FE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3294DBF7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</w:tr>
      <w:tr w:rsidR="003A58B4" w:rsidRPr="00F63794" w14:paraId="3D323527" w14:textId="77777777" w:rsidTr="00951628">
        <w:trPr>
          <w:trHeight w:val="907"/>
          <w:jc w:val="center"/>
        </w:trPr>
        <w:tc>
          <w:tcPr>
            <w:tcW w:w="906" w:type="dxa"/>
          </w:tcPr>
          <w:p w14:paraId="6585C43C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906" w:type="dxa"/>
          </w:tcPr>
          <w:p w14:paraId="57C616A6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655FCAE0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26F6D4C9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664DDB97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53EE0F03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6EC2DA27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4437F1DE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3146BA79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016C9239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</w:tr>
      <w:tr w:rsidR="003A58B4" w:rsidRPr="00F63794" w14:paraId="23CCD54C" w14:textId="77777777" w:rsidTr="00951628">
        <w:trPr>
          <w:trHeight w:val="907"/>
          <w:jc w:val="center"/>
        </w:trPr>
        <w:tc>
          <w:tcPr>
            <w:tcW w:w="906" w:type="dxa"/>
          </w:tcPr>
          <w:p w14:paraId="4A2DE598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906" w:type="dxa"/>
          </w:tcPr>
          <w:p w14:paraId="5DCDE803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3F4A953B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2B4BBF9E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1402D94F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4C57550F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4D67047A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0423A8F8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6715F41B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50428A9F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</w:tr>
      <w:tr w:rsidR="003A58B4" w:rsidRPr="00F63794" w14:paraId="595EC6B8" w14:textId="77777777" w:rsidTr="00951628">
        <w:trPr>
          <w:trHeight w:val="907"/>
          <w:jc w:val="center"/>
        </w:trPr>
        <w:tc>
          <w:tcPr>
            <w:tcW w:w="906" w:type="dxa"/>
          </w:tcPr>
          <w:p w14:paraId="041F8ECB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  <w:r w:rsidRPr="00F63794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906" w:type="dxa"/>
          </w:tcPr>
          <w:p w14:paraId="49B5AE7A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59F36904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6A10B177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1D751B78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30AB7A06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3D751132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6" w:type="dxa"/>
          </w:tcPr>
          <w:p w14:paraId="4F217CE9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52C1D700" w14:textId="77777777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7" w:type="dxa"/>
          </w:tcPr>
          <w:p w14:paraId="71620B77" w14:textId="0F804FE4" w:rsidR="003A58B4" w:rsidRPr="00F63794" w:rsidRDefault="003A58B4" w:rsidP="00951628">
            <w:pPr>
              <w:rPr>
                <w:rFonts w:ascii="Calibri" w:eastAsia="Calibri" w:hAnsi="Calibri" w:cs="Times New Roman"/>
              </w:rPr>
            </w:pPr>
          </w:p>
        </w:tc>
      </w:tr>
    </w:tbl>
    <w:p w14:paraId="311D7BA0" w14:textId="4E675738" w:rsidR="009C1C82" w:rsidRDefault="009C1C82"/>
    <w:p w14:paraId="04C572D7" w14:textId="25D365C5" w:rsidR="009C1C82" w:rsidRDefault="009C1C82"/>
    <w:p w14:paraId="39F3EADE" w14:textId="64083E52" w:rsidR="009C1C82" w:rsidRDefault="009C1C82"/>
    <w:p w14:paraId="2B4BB58B" w14:textId="77777777" w:rsidR="00DA03D2" w:rsidRDefault="00DA03D2"/>
    <w:p w14:paraId="7C5CFB4E" w14:textId="1621D80C" w:rsidR="009C1C82" w:rsidRDefault="009C1C82"/>
    <w:p w14:paraId="2B6A0FD0" w14:textId="6BB379E7" w:rsidR="009C1C82" w:rsidRPr="005D620F" w:rsidRDefault="00DA03D2">
      <w:pPr>
        <w:rPr>
          <w:color w:val="FF0000"/>
        </w:rPr>
      </w:pPr>
      <w:r w:rsidRPr="005D620F">
        <w:rPr>
          <w:color w:val="FF0000"/>
        </w:rPr>
        <w:t>Eks på merking av adkomst og begrensnings linjer.</w:t>
      </w:r>
    </w:p>
    <w:p w14:paraId="16AF7EEA" w14:textId="65A483AA" w:rsidR="009C1C82" w:rsidRDefault="009C1C82"/>
    <w:p w14:paraId="735BF47C" w14:textId="0891E13C" w:rsidR="009C1C82" w:rsidRDefault="00DA03D2">
      <w:r>
        <w:rPr>
          <w:noProof/>
        </w:rPr>
        <w:lastRenderedPageBreak/>
        <w:drawing>
          <wp:inline distT="0" distB="0" distL="0" distR="0" wp14:anchorId="5F7A68BA" wp14:editId="6851DBBE">
            <wp:extent cx="5760720" cy="5165725"/>
            <wp:effectExtent l="0" t="0" r="0" b="0"/>
            <wp:docPr id="25" name="Bilde 25" descr="Et bilde som inneholder kart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 descr="Et bilde som inneholder kart&#10;&#10;Automatisk generer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4DB9" w14:textId="21BA7319" w:rsidR="009C1C82" w:rsidRDefault="009C1C82"/>
    <w:p w14:paraId="5ACDA006" w14:textId="2A3EA079" w:rsidR="009C1C82" w:rsidRDefault="005D620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Sendes inn til:</w:t>
      </w:r>
    </w:p>
    <w:p w14:paraId="7BB12BC8" w14:textId="77777777" w:rsidR="005D620F" w:rsidRPr="005D620F" w:rsidRDefault="005D620F" w:rsidP="005D620F">
      <w:pPr>
        <w:pStyle w:val="Bunntekst"/>
        <w:rPr>
          <w:b/>
          <w:sz w:val="44"/>
          <w:szCs w:val="44"/>
          <w:lang w:val="nn-NO"/>
        </w:rPr>
      </w:pPr>
      <w:r w:rsidRPr="005D620F">
        <w:rPr>
          <w:b/>
          <w:sz w:val="44"/>
          <w:szCs w:val="44"/>
          <w:lang w:val="nn-NO"/>
        </w:rPr>
        <w:t>Haugaland brann og redning</w:t>
      </w:r>
    </w:p>
    <w:p w14:paraId="753F577F" w14:textId="610C756B" w:rsidR="005D620F" w:rsidRPr="005D620F" w:rsidRDefault="005D620F" w:rsidP="005D620F">
      <w:pPr>
        <w:pStyle w:val="Bunntekst"/>
        <w:rPr>
          <w:sz w:val="44"/>
          <w:szCs w:val="44"/>
          <w:lang w:val="nn-NO"/>
        </w:rPr>
      </w:pPr>
      <w:r w:rsidRPr="005D620F">
        <w:rPr>
          <w:sz w:val="44"/>
          <w:szCs w:val="44"/>
          <w:lang w:val="nn-NO"/>
        </w:rPr>
        <w:t xml:space="preserve">e-post: </w:t>
      </w:r>
      <w:hyperlink r:id="rId13" w:history="1">
        <w:r w:rsidRPr="005D620F">
          <w:rPr>
            <w:rStyle w:val="Hyperkobling"/>
            <w:sz w:val="44"/>
            <w:szCs w:val="44"/>
            <w:lang w:val="nn-NO"/>
          </w:rPr>
          <w:t>postmottak@hbre.no</w:t>
        </w:r>
      </w:hyperlink>
      <w:r w:rsidRPr="005D620F">
        <w:rPr>
          <w:sz w:val="44"/>
          <w:szCs w:val="44"/>
          <w:lang w:val="nn-NO"/>
        </w:rPr>
        <w:t xml:space="preserve"> </w:t>
      </w:r>
      <w:r w:rsidRPr="005D620F">
        <w:rPr>
          <w:sz w:val="44"/>
          <w:szCs w:val="44"/>
          <w:lang w:val="nn-NO"/>
        </w:rPr>
        <w:tab/>
      </w:r>
    </w:p>
    <w:p w14:paraId="736419E4" w14:textId="1922A479" w:rsidR="009C1C82" w:rsidRPr="0035028E" w:rsidRDefault="005D620F">
      <w:pPr>
        <w:rPr>
          <w:b/>
          <w:bCs/>
          <w:sz w:val="44"/>
          <w:szCs w:val="44"/>
          <w:lang w:val="en-GB"/>
        </w:rPr>
      </w:pPr>
      <w:proofErr w:type="spellStart"/>
      <w:r w:rsidRPr="005D620F">
        <w:rPr>
          <w:sz w:val="44"/>
          <w:szCs w:val="44"/>
          <w:lang w:val="nn-NO"/>
        </w:rPr>
        <w:t>tlf</w:t>
      </w:r>
      <w:proofErr w:type="spellEnd"/>
      <w:r w:rsidRPr="005D620F">
        <w:rPr>
          <w:sz w:val="44"/>
          <w:szCs w:val="44"/>
          <w:lang w:val="nn-NO"/>
        </w:rPr>
        <w:t>: 91 91 01 11</w:t>
      </w:r>
    </w:p>
    <w:p w14:paraId="22742685" w14:textId="77777777" w:rsidR="009C1C82" w:rsidRPr="0035028E" w:rsidRDefault="009C1C82">
      <w:pPr>
        <w:rPr>
          <w:b/>
          <w:bCs/>
          <w:sz w:val="32"/>
          <w:szCs w:val="32"/>
          <w:lang w:val="en-GB"/>
        </w:rPr>
      </w:pPr>
    </w:p>
    <w:p w14:paraId="789E08B6" w14:textId="77777777" w:rsidR="009C1C82" w:rsidRPr="0035028E" w:rsidRDefault="009C1C82">
      <w:pPr>
        <w:rPr>
          <w:b/>
          <w:bCs/>
          <w:sz w:val="32"/>
          <w:szCs w:val="32"/>
          <w:lang w:val="en-GB"/>
        </w:rPr>
      </w:pPr>
    </w:p>
    <w:p w14:paraId="4B2930D0" w14:textId="77777777" w:rsidR="009C1C82" w:rsidRPr="0035028E" w:rsidRDefault="009C1C82">
      <w:pPr>
        <w:rPr>
          <w:b/>
          <w:bCs/>
          <w:sz w:val="32"/>
          <w:szCs w:val="32"/>
          <w:lang w:val="en-GB"/>
        </w:rPr>
      </w:pPr>
    </w:p>
    <w:p w14:paraId="4136C437" w14:textId="5F5892E5" w:rsidR="009C1C82" w:rsidRPr="0035028E" w:rsidRDefault="009C1C82">
      <w:pPr>
        <w:rPr>
          <w:b/>
          <w:bCs/>
          <w:sz w:val="32"/>
          <w:szCs w:val="32"/>
          <w:lang w:val="en-GB"/>
        </w:rPr>
      </w:pPr>
    </w:p>
    <w:p w14:paraId="72F35D73" w14:textId="77777777" w:rsidR="009C1C82" w:rsidRPr="0035028E" w:rsidRDefault="009C1C82">
      <w:pPr>
        <w:rPr>
          <w:b/>
          <w:bCs/>
          <w:sz w:val="32"/>
          <w:szCs w:val="32"/>
          <w:lang w:val="en-GB"/>
        </w:rPr>
      </w:pPr>
    </w:p>
    <w:p w14:paraId="3E6588B2" w14:textId="77777777" w:rsidR="009C1C82" w:rsidRPr="0035028E" w:rsidRDefault="009C1C82">
      <w:pPr>
        <w:rPr>
          <w:b/>
          <w:bCs/>
          <w:sz w:val="32"/>
          <w:szCs w:val="32"/>
          <w:lang w:val="en-GB"/>
        </w:rPr>
      </w:pPr>
    </w:p>
    <w:p w14:paraId="3ED93B0E" w14:textId="77777777" w:rsidR="009C1C82" w:rsidRPr="0035028E" w:rsidRDefault="009C1C82">
      <w:pPr>
        <w:rPr>
          <w:b/>
          <w:bCs/>
          <w:sz w:val="32"/>
          <w:szCs w:val="32"/>
          <w:lang w:val="en-GB"/>
        </w:rPr>
      </w:pPr>
    </w:p>
    <w:p w14:paraId="679CBC44" w14:textId="77777777" w:rsidR="009C1C82" w:rsidRPr="0035028E" w:rsidRDefault="009C1C82">
      <w:pPr>
        <w:rPr>
          <w:b/>
          <w:bCs/>
          <w:sz w:val="32"/>
          <w:szCs w:val="32"/>
          <w:lang w:val="en-GB"/>
        </w:rPr>
      </w:pPr>
    </w:p>
    <w:p w14:paraId="348CD083" w14:textId="77777777" w:rsidR="009C1C82" w:rsidRPr="0035028E" w:rsidRDefault="009C1C82">
      <w:pPr>
        <w:rPr>
          <w:b/>
          <w:bCs/>
          <w:sz w:val="32"/>
          <w:szCs w:val="32"/>
          <w:lang w:val="en-GB"/>
        </w:rPr>
      </w:pPr>
    </w:p>
    <w:sectPr w:rsidR="009C1C82" w:rsidRPr="0035028E" w:rsidSect="00017423">
      <w:head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5CD2B" w14:textId="77777777" w:rsidR="00A02D7D" w:rsidRDefault="00A02D7D" w:rsidP="00515B70">
      <w:pPr>
        <w:spacing w:after="0" w:line="240" w:lineRule="auto"/>
      </w:pPr>
      <w:r>
        <w:separator/>
      </w:r>
    </w:p>
  </w:endnote>
  <w:endnote w:type="continuationSeparator" w:id="0">
    <w:p w14:paraId="17EE87D4" w14:textId="77777777" w:rsidR="00A02D7D" w:rsidRDefault="00A02D7D" w:rsidP="00515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C0027" w14:textId="661462FE" w:rsidR="00017423" w:rsidRPr="00C6606B" w:rsidRDefault="00017423" w:rsidP="00017423">
    <w:pPr>
      <w:pStyle w:val="Bunntekst"/>
      <w:rPr>
        <w:lang w:val="nn-NO"/>
      </w:rPr>
    </w:pPr>
    <w:r w:rsidRPr="00C6606B">
      <w:rPr>
        <w:lang w:val="nn-N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BB05D" w14:textId="77777777" w:rsidR="00A02D7D" w:rsidRDefault="00A02D7D" w:rsidP="00515B70">
      <w:pPr>
        <w:spacing w:after="0" w:line="240" w:lineRule="auto"/>
      </w:pPr>
      <w:r>
        <w:separator/>
      </w:r>
    </w:p>
  </w:footnote>
  <w:footnote w:type="continuationSeparator" w:id="0">
    <w:p w14:paraId="273A35AD" w14:textId="77777777" w:rsidR="00A02D7D" w:rsidRDefault="00A02D7D" w:rsidP="00515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236D3" w14:textId="77777777" w:rsidR="003F1545" w:rsidRDefault="001F366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1312" behindDoc="0" locked="0" layoutInCell="1" allowOverlap="1" wp14:anchorId="650AB0A4" wp14:editId="6627619C">
          <wp:simplePos x="0" y="0"/>
          <wp:positionH relativeFrom="column">
            <wp:posOffset>4815222</wp:posOffset>
          </wp:positionH>
          <wp:positionV relativeFrom="paragraph">
            <wp:posOffset>-424180</wp:posOffset>
          </wp:positionV>
          <wp:extent cx="1828783" cy="1568450"/>
          <wp:effectExtent l="0" t="0" r="635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mblemutsnit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806" cy="1604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DE42D" w14:textId="77777777" w:rsidR="00C6606B" w:rsidRDefault="00017423">
    <w:pPr>
      <w:pStyle w:val="Topptekst"/>
      <w:rPr>
        <w:b/>
        <w:noProof/>
        <w:lang w:eastAsia="nb-NO"/>
      </w:rPr>
    </w:pPr>
    <w:r w:rsidRPr="003F60EB">
      <w:rPr>
        <w:b/>
        <w:noProof/>
        <w:sz w:val="40"/>
        <w:lang w:eastAsia="nb-NO"/>
      </w:rPr>
      <w:drawing>
        <wp:anchor distT="0" distB="0" distL="114300" distR="114300" simplePos="0" relativeHeight="251663360" behindDoc="1" locked="0" layoutInCell="1" allowOverlap="1" wp14:anchorId="5880A7D3" wp14:editId="5AB32058">
          <wp:simplePos x="0" y="0"/>
          <wp:positionH relativeFrom="margin">
            <wp:posOffset>-409575</wp:posOffset>
          </wp:positionH>
          <wp:positionV relativeFrom="paragraph">
            <wp:posOffset>-144780</wp:posOffset>
          </wp:positionV>
          <wp:extent cx="723900" cy="897890"/>
          <wp:effectExtent l="0" t="0" r="0" b="0"/>
          <wp:wrapTight wrapText="bothSides">
            <wp:wrapPolygon edited="0">
              <wp:start x="0" y="0"/>
              <wp:lineTo x="0" y="21081"/>
              <wp:lineTo x="21032" y="21081"/>
              <wp:lineTo x="21032" y="0"/>
              <wp:lineTo x="0" y="0"/>
            </wp:wrapPolygon>
          </wp:wrapTight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Haugaland Brann og Redning sort kant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89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60EB">
      <w:rPr>
        <w:b/>
        <w:noProof/>
        <w:sz w:val="40"/>
        <w:lang w:eastAsia="nb-NO"/>
      </w:rPr>
      <w:drawing>
        <wp:anchor distT="0" distB="0" distL="114300" distR="114300" simplePos="0" relativeHeight="251665408" behindDoc="0" locked="0" layoutInCell="1" allowOverlap="1" wp14:anchorId="24ECAFE1" wp14:editId="27241166">
          <wp:simplePos x="0" y="0"/>
          <wp:positionH relativeFrom="column">
            <wp:posOffset>4812665</wp:posOffset>
          </wp:positionH>
          <wp:positionV relativeFrom="paragraph">
            <wp:posOffset>-438785</wp:posOffset>
          </wp:positionV>
          <wp:extent cx="1828783" cy="1568450"/>
          <wp:effectExtent l="0" t="0" r="635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mblemutsnit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783" cy="156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60EB" w:rsidRPr="003F60EB">
      <w:rPr>
        <w:b/>
        <w:noProof/>
        <w:sz w:val="40"/>
        <w:lang w:eastAsia="nb-NO"/>
      </w:rPr>
      <w:t>HAUGALAND</w:t>
    </w:r>
  </w:p>
  <w:p w14:paraId="36075170" w14:textId="77777777" w:rsidR="003F60EB" w:rsidRPr="00C6606B" w:rsidRDefault="003F60EB">
    <w:pPr>
      <w:pStyle w:val="Topptekst"/>
      <w:rPr>
        <w:b/>
        <w:noProof/>
        <w:lang w:eastAsia="nb-NO"/>
      </w:rPr>
    </w:pPr>
    <w:r w:rsidRPr="00C6606B">
      <w:rPr>
        <w:noProof/>
        <w:lang w:eastAsia="nb-NO"/>
      </w:rPr>
      <w:t>BRANN OG REDNING IKS</w:t>
    </w:r>
  </w:p>
  <w:p w14:paraId="51CC0D47" w14:textId="77777777" w:rsidR="00017423" w:rsidRDefault="0001742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D253C"/>
    <w:multiLevelType w:val="multilevel"/>
    <w:tmpl w:val="5C1AC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2B22DD2"/>
    <w:multiLevelType w:val="hybridMultilevel"/>
    <w:tmpl w:val="00007306"/>
    <w:lvl w:ilvl="0" w:tplc="1138F8C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92BE1"/>
    <w:multiLevelType w:val="hybridMultilevel"/>
    <w:tmpl w:val="91FE2A34"/>
    <w:lvl w:ilvl="0" w:tplc="A3BABB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32995228">
    <w:abstractNumId w:val="0"/>
  </w:num>
  <w:num w:numId="2" w16cid:durableId="1300573429">
    <w:abstractNumId w:val="1"/>
  </w:num>
  <w:num w:numId="3" w16cid:durableId="1377269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7ED"/>
    <w:rsid w:val="00017423"/>
    <w:rsid w:val="00087808"/>
    <w:rsid w:val="000E0656"/>
    <w:rsid w:val="000E3784"/>
    <w:rsid w:val="000F2391"/>
    <w:rsid w:val="00126047"/>
    <w:rsid w:val="001E6A89"/>
    <w:rsid w:val="001F366D"/>
    <w:rsid w:val="00236004"/>
    <w:rsid w:val="00237897"/>
    <w:rsid w:val="00242910"/>
    <w:rsid w:val="002F2CB5"/>
    <w:rsid w:val="0035028E"/>
    <w:rsid w:val="00381DB9"/>
    <w:rsid w:val="003A58B4"/>
    <w:rsid w:val="003F1545"/>
    <w:rsid w:val="003F60EB"/>
    <w:rsid w:val="004B5AA5"/>
    <w:rsid w:val="00515B70"/>
    <w:rsid w:val="00540498"/>
    <w:rsid w:val="005D620F"/>
    <w:rsid w:val="00630196"/>
    <w:rsid w:val="00685FE3"/>
    <w:rsid w:val="00714501"/>
    <w:rsid w:val="00780797"/>
    <w:rsid w:val="007C7976"/>
    <w:rsid w:val="007E53B6"/>
    <w:rsid w:val="00842C49"/>
    <w:rsid w:val="00845CC2"/>
    <w:rsid w:val="00852230"/>
    <w:rsid w:val="00870304"/>
    <w:rsid w:val="00980AF5"/>
    <w:rsid w:val="009927ED"/>
    <w:rsid w:val="00995572"/>
    <w:rsid w:val="009C1C82"/>
    <w:rsid w:val="00A02D7D"/>
    <w:rsid w:val="00A03413"/>
    <w:rsid w:val="00A364E3"/>
    <w:rsid w:val="00AA43AB"/>
    <w:rsid w:val="00B2316D"/>
    <w:rsid w:val="00C200F9"/>
    <w:rsid w:val="00C37AEF"/>
    <w:rsid w:val="00C47256"/>
    <w:rsid w:val="00C6545C"/>
    <w:rsid w:val="00C6606B"/>
    <w:rsid w:val="00CA71A7"/>
    <w:rsid w:val="00CB0FEA"/>
    <w:rsid w:val="00CB3F49"/>
    <w:rsid w:val="00D05D1A"/>
    <w:rsid w:val="00D07745"/>
    <w:rsid w:val="00DA03D2"/>
    <w:rsid w:val="00E53A50"/>
    <w:rsid w:val="00EB3E91"/>
    <w:rsid w:val="00F00382"/>
    <w:rsid w:val="00F21C18"/>
    <w:rsid w:val="00F83A28"/>
    <w:rsid w:val="00FC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4467F0"/>
  <w15:chartTrackingRefBased/>
  <w15:docId w15:val="{E82019AA-DD0D-4EA7-8138-B81CBE11F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F15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15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15B70"/>
  </w:style>
  <w:style w:type="paragraph" w:styleId="Bunntekst">
    <w:name w:val="footer"/>
    <w:basedOn w:val="Normal"/>
    <w:link w:val="BunntekstTegn"/>
    <w:uiPriority w:val="99"/>
    <w:unhideWhenUsed/>
    <w:rsid w:val="00515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15B70"/>
  </w:style>
  <w:style w:type="character" w:styleId="Hyperkobling">
    <w:name w:val="Hyperlink"/>
    <w:basedOn w:val="Standardskriftforavsnitt"/>
    <w:uiPriority w:val="99"/>
    <w:unhideWhenUsed/>
    <w:rsid w:val="00515B70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3F1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3F15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ssholdertekst">
    <w:name w:val="Placeholder Text"/>
    <w:basedOn w:val="Standardskriftforavsnitt"/>
    <w:uiPriority w:val="99"/>
    <w:semiHidden/>
    <w:rsid w:val="00017423"/>
    <w:rPr>
      <w:color w:val="808080"/>
    </w:rPr>
  </w:style>
  <w:style w:type="paragraph" w:styleId="Listeavsnitt">
    <w:name w:val="List Paragraph"/>
    <w:basedOn w:val="Normal"/>
    <w:uiPriority w:val="34"/>
    <w:qFormat/>
    <w:rsid w:val="00540498"/>
    <w:pPr>
      <w:ind w:left="720"/>
      <w:contextualSpacing/>
    </w:pPr>
  </w:style>
  <w:style w:type="table" w:customStyle="1" w:styleId="Tabellrutenett1">
    <w:name w:val="Tabellrutenett1"/>
    <w:basedOn w:val="Vanligtabell"/>
    <w:next w:val="Tabellrutenett"/>
    <w:uiPriority w:val="39"/>
    <w:rsid w:val="003A5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gbr.no/meldinger" TargetMode="External"/><Relationship Id="rId13" Type="http://schemas.openxmlformats.org/officeDocument/2006/relationships/hyperlink" Target="mailto:postmottak@hbre.n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rogbr.no/meldinge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ahophar\AppData\Local\Microsoft\Windows\INetCache\Content.Outlook\XIJ5SP2J\08.02.22_S&#248;knadskjema%20omr&#229;debrenning_%20Hervik-Rabnafjellet-Even%20M%20Heggland_91811699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B823B-A889-4FD0-A4D4-180A8D265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08.02.22_Søknadskjema områdebrenning_ Hervik-Rabnafjellet-Even M Heggland_91811699</Template>
  <TotalTime>7</TotalTime>
  <Pages>8</Pages>
  <Words>235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 Hop</dc:creator>
  <cp:keywords/>
  <dc:description/>
  <cp:lastModifiedBy>Stian Medhaug</cp:lastModifiedBy>
  <cp:revision>2</cp:revision>
  <dcterms:created xsi:type="dcterms:W3CDTF">2023-02-27T13:10:00Z</dcterms:created>
  <dcterms:modified xsi:type="dcterms:W3CDTF">2023-02-27T13:10:00Z</dcterms:modified>
</cp:coreProperties>
</file>